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5F5B" w14:textId="70D8E8A7" w:rsidR="00A27F5E" w:rsidRDefault="00A27F5E" w:rsidP="00C52D4F">
      <w:pPr>
        <w:pBdr>
          <w:top w:val="single" w:sz="4" w:space="1" w:color="auto"/>
        </w:pBdr>
        <w:rPr>
          <w:rFonts w:ascii="Book Antiqua" w:hAnsi="Book Antiqua"/>
          <w:b/>
          <w:bCs/>
          <w:sz w:val="16"/>
          <w:lang w:val="bg-BG"/>
        </w:rPr>
      </w:pPr>
      <w:permStart w:id="1935162915" w:edGrp="everyone"/>
      <w:permEnd w:id="1935162915"/>
      <w:r>
        <w:rPr>
          <w:rFonts w:ascii="Book Antiqua" w:hAnsi="Book Antiqua"/>
          <w:bCs/>
          <w:sz w:val="28"/>
          <w:lang w:val="bg-BG"/>
        </w:rPr>
        <w:t xml:space="preserve">                 </w:t>
      </w:r>
      <w:r>
        <w:rPr>
          <w:rFonts w:ascii="Book Antiqua" w:hAnsi="Book Antiqua"/>
          <w:b/>
          <w:bCs/>
          <w:sz w:val="16"/>
          <w:lang w:val="bg-BG"/>
        </w:rPr>
        <w:t>Адрес: гр.София 1680, кв. Манастирски ливади – запад,   ул. “Казбек” №</w:t>
      </w:r>
      <w:r w:rsidRPr="00EC3D21">
        <w:rPr>
          <w:rFonts w:ascii="Book Antiqua" w:hAnsi="Book Antiqua"/>
          <w:b/>
          <w:bCs/>
          <w:sz w:val="16"/>
          <w:lang w:val="ru-RU"/>
        </w:rPr>
        <w:t xml:space="preserve"> 62</w:t>
      </w:r>
      <w:r>
        <w:rPr>
          <w:rFonts w:ascii="Book Antiqua" w:hAnsi="Book Antiqua"/>
          <w:b/>
          <w:bCs/>
          <w:sz w:val="16"/>
          <w:lang w:val="ru-RU"/>
        </w:rPr>
        <w:t>, ет.2</w:t>
      </w:r>
      <w:r>
        <w:rPr>
          <w:rFonts w:ascii="Book Antiqua" w:hAnsi="Book Antiqua"/>
          <w:b/>
          <w:bCs/>
          <w:sz w:val="16"/>
          <w:lang w:val="bg-BG"/>
        </w:rPr>
        <w:t xml:space="preserve">  </w:t>
      </w:r>
    </w:p>
    <w:p w14:paraId="298510C2" w14:textId="041F5E2E" w:rsidR="00A27F5E" w:rsidRPr="00A27F5E" w:rsidRDefault="00A27F5E" w:rsidP="00C52D4F">
      <w:pPr>
        <w:pBdr>
          <w:top w:val="single" w:sz="4" w:space="1" w:color="auto"/>
        </w:pBdr>
        <w:rPr>
          <w:rFonts w:ascii="Book Antiqua" w:hAnsi="Book Antiqua"/>
          <w:b/>
          <w:bCs/>
          <w:sz w:val="16"/>
          <w:lang w:val="ru-RU"/>
        </w:rPr>
      </w:pPr>
      <w:r>
        <w:rPr>
          <w:rFonts w:ascii="Book Antiqua" w:hAnsi="Book Antiqua"/>
          <w:b/>
          <w:bCs/>
          <w:sz w:val="16"/>
          <w:lang w:val="bg-BG"/>
        </w:rPr>
        <w:t xml:space="preserve">                                            тел. 02/9156912 </w:t>
      </w:r>
      <w:r>
        <w:rPr>
          <w:rFonts w:ascii="Book Antiqua" w:hAnsi="Book Antiqua"/>
          <w:b/>
          <w:bCs/>
          <w:sz w:val="16"/>
          <w:lang w:val="ru-RU"/>
        </w:rPr>
        <w:t xml:space="preserve">   </w:t>
      </w:r>
      <w:hyperlink r:id="rId8" w:history="1">
        <w:r w:rsidRPr="003B583F">
          <w:rPr>
            <w:rStyle w:val="Hyperlink"/>
            <w:rFonts w:ascii="Book Antiqua" w:hAnsi="Book Antiqua"/>
            <w:b/>
            <w:bCs/>
            <w:sz w:val="16"/>
            <w:lang w:val="en-US"/>
          </w:rPr>
          <w:t>www.nursing-bg.com</w:t>
        </w:r>
      </w:hyperlink>
      <w:r w:rsidRPr="004249BD">
        <w:rPr>
          <w:rFonts w:ascii="Book Antiqua" w:hAnsi="Book Antiqua"/>
          <w:b/>
          <w:bCs/>
          <w:color w:val="000000"/>
          <w:sz w:val="16"/>
          <w:lang w:val="en-US"/>
        </w:rPr>
        <w:t xml:space="preserve">      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e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>-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mail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 xml:space="preserve">: </w:t>
      </w:r>
      <w:hyperlink r:id="rId9" w:history="1"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nursing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@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abv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</w:hyperlink>
    </w:p>
    <w:p w14:paraId="4AB69626" w14:textId="77777777" w:rsidR="00A27F5E" w:rsidRDefault="00A27F5E" w:rsidP="00B748F5">
      <w:pPr>
        <w:ind w:right="1080"/>
        <w:rPr>
          <w:b/>
          <w:lang w:val="bg-BG"/>
        </w:rPr>
      </w:pPr>
    </w:p>
    <w:p w14:paraId="40A04E71" w14:textId="77777777" w:rsidR="00100536" w:rsidRDefault="00100536" w:rsidP="00B748F5">
      <w:pPr>
        <w:ind w:right="1080"/>
        <w:rPr>
          <w:b/>
          <w:lang w:val="bg-BG"/>
        </w:rPr>
      </w:pPr>
    </w:p>
    <w:p w14:paraId="11C1FEBB" w14:textId="4CED67DE" w:rsidR="00B748F5" w:rsidRPr="00FC1204" w:rsidRDefault="00A0757A" w:rsidP="00B02E92">
      <w:pPr>
        <w:ind w:right="1080"/>
        <w:rPr>
          <w:b/>
          <w:sz w:val="26"/>
          <w:szCs w:val="26"/>
          <w:lang w:val="bg-BG"/>
        </w:rPr>
      </w:pPr>
      <w:r w:rsidRPr="00FC1204">
        <w:rPr>
          <w:b/>
          <w:sz w:val="26"/>
          <w:szCs w:val="26"/>
          <w:lang w:val="bg-BG"/>
        </w:rPr>
        <w:t>ДО ПРЕДСЕДАТЕЛЯ НА БАПЗГ</w:t>
      </w:r>
      <w:r w:rsidRPr="00FC1204">
        <w:rPr>
          <w:b/>
          <w:sz w:val="26"/>
          <w:szCs w:val="26"/>
          <w:lang w:val="bg-BG"/>
        </w:rPr>
        <w:tab/>
      </w:r>
    </w:p>
    <w:p w14:paraId="4C7D9A42" w14:textId="4F829A0C" w:rsidR="00B02E92" w:rsidRPr="00FC1204" w:rsidRDefault="00A0757A" w:rsidP="00B02E92">
      <w:pPr>
        <w:tabs>
          <w:tab w:val="left" w:pos="5580"/>
        </w:tabs>
        <w:ind w:right="1080"/>
        <w:rPr>
          <w:b/>
          <w:sz w:val="26"/>
          <w:szCs w:val="26"/>
          <w:lang w:val="bg-BG"/>
        </w:rPr>
      </w:pPr>
      <w:r w:rsidRPr="00FC1204">
        <w:rPr>
          <w:b/>
          <w:sz w:val="26"/>
          <w:szCs w:val="26"/>
          <w:lang w:val="bg-BG"/>
        </w:rPr>
        <w:t>ДО ПРЕДСЕДАТЕЛЯ НА</w:t>
      </w:r>
      <w:r w:rsidR="00B02E92" w:rsidRPr="00FC1204">
        <w:rPr>
          <w:b/>
          <w:sz w:val="26"/>
          <w:szCs w:val="26"/>
          <w:lang w:val="bg-BG"/>
        </w:rPr>
        <w:t xml:space="preserve"> НСК</w:t>
      </w:r>
      <w:r w:rsidR="00B02E92" w:rsidRPr="00FC1204">
        <w:rPr>
          <w:b/>
          <w:sz w:val="26"/>
          <w:szCs w:val="26"/>
          <w:lang w:val="en-US"/>
        </w:rPr>
        <w:t xml:space="preserve"> </w:t>
      </w:r>
      <w:r w:rsidRPr="00FC1204">
        <w:rPr>
          <w:b/>
          <w:sz w:val="26"/>
          <w:szCs w:val="26"/>
          <w:lang w:val="bg-BG"/>
        </w:rPr>
        <w:t xml:space="preserve"> </w:t>
      </w:r>
      <w:r w:rsidR="00B02E92" w:rsidRPr="00FC1204">
        <w:rPr>
          <w:b/>
          <w:sz w:val="26"/>
          <w:szCs w:val="26"/>
          <w:lang w:val="bg-BG"/>
        </w:rPr>
        <w:t xml:space="preserve">                     УИН</w:t>
      </w:r>
      <w:r w:rsidR="00712610">
        <w:rPr>
          <w:b/>
          <w:sz w:val="26"/>
          <w:szCs w:val="26"/>
          <w:lang w:val="en-US"/>
        </w:rPr>
        <w:t>[</w:t>
      </w:r>
      <w:permStart w:id="2018076998" w:edGrp="everyone"/>
      <w:r w:rsidR="00B02E92" w:rsidRPr="00FC1204">
        <w:rPr>
          <w:b/>
          <w:sz w:val="26"/>
          <w:szCs w:val="26"/>
          <w:lang w:val="bg-BG"/>
        </w:rPr>
        <w:t>.................</w:t>
      </w:r>
      <w:r w:rsidR="00FC1204" w:rsidRPr="00FC1204">
        <w:rPr>
          <w:b/>
          <w:sz w:val="26"/>
          <w:szCs w:val="26"/>
          <w:lang w:val="en-US"/>
        </w:rPr>
        <w:t>..</w:t>
      </w:r>
      <w:r w:rsidR="00FC1204">
        <w:rPr>
          <w:b/>
          <w:sz w:val="26"/>
          <w:szCs w:val="26"/>
          <w:lang w:val="en-US"/>
        </w:rPr>
        <w:t>...</w:t>
      </w:r>
      <w:permEnd w:id="2018076998"/>
      <w:r w:rsidR="00712610">
        <w:rPr>
          <w:b/>
          <w:sz w:val="26"/>
          <w:szCs w:val="26"/>
          <w:lang w:val="en-US"/>
        </w:rPr>
        <w:t>]</w:t>
      </w:r>
      <w:r w:rsidR="00B02E92" w:rsidRPr="00FC1204">
        <w:rPr>
          <w:b/>
          <w:sz w:val="26"/>
          <w:szCs w:val="26"/>
          <w:lang w:val="bg-BG"/>
        </w:rPr>
        <w:t xml:space="preserve">                                     </w:t>
      </w:r>
    </w:p>
    <w:p w14:paraId="0993B271" w14:textId="77777777" w:rsidR="00B02E92" w:rsidRPr="00B02E92" w:rsidRDefault="00B02E92" w:rsidP="00B02E92">
      <w:pPr>
        <w:jc w:val="both"/>
        <w:rPr>
          <w:bCs/>
          <w:sz w:val="28"/>
          <w:szCs w:val="28"/>
          <w:lang w:val="bg-BG"/>
        </w:rPr>
      </w:pPr>
      <w:r w:rsidRPr="00B02E92">
        <w:rPr>
          <w:bCs/>
          <w:sz w:val="28"/>
          <w:szCs w:val="28"/>
          <w:lang w:val="bg-BG"/>
        </w:rPr>
        <w:t xml:space="preserve"> </w:t>
      </w:r>
    </w:p>
    <w:p w14:paraId="2C6DFC37" w14:textId="09CDC80D" w:rsidR="00E37451" w:rsidRPr="00B02E92" w:rsidRDefault="00A0757A" w:rsidP="00B02E92">
      <w:pPr>
        <w:ind w:right="1080"/>
        <w:rPr>
          <w:bCs/>
          <w:sz w:val="28"/>
          <w:szCs w:val="28"/>
          <w:lang w:val="bg-BG"/>
        </w:rPr>
      </w:pPr>
      <w:r w:rsidRPr="00B02E92">
        <w:rPr>
          <w:b/>
          <w:sz w:val="28"/>
          <w:szCs w:val="28"/>
          <w:lang w:val="bg-BG"/>
        </w:rPr>
        <w:t xml:space="preserve">                                    </w:t>
      </w:r>
    </w:p>
    <w:p w14:paraId="5776B0D0" w14:textId="0C5E276B" w:rsidR="00B91310" w:rsidRDefault="00B91310" w:rsidP="00DF56DF">
      <w:pPr>
        <w:jc w:val="both"/>
        <w:rPr>
          <w:bCs/>
          <w:lang w:val="bg-BG"/>
        </w:rPr>
      </w:pPr>
    </w:p>
    <w:p w14:paraId="36A9D635" w14:textId="0C2C42E6" w:rsidR="00BB379C" w:rsidRDefault="009F6AC2" w:rsidP="00DF56DF">
      <w:pPr>
        <w:jc w:val="both"/>
        <w:rPr>
          <w:bCs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5979D" wp14:editId="707629B9">
                <wp:simplePos x="0" y="0"/>
                <wp:positionH relativeFrom="column">
                  <wp:posOffset>1333500</wp:posOffset>
                </wp:positionH>
                <wp:positionV relativeFrom="paragraph">
                  <wp:posOffset>13335</wp:posOffset>
                </wp:positionV>
                <wp:extent cx="1828800" cy="1828800"/>
                <wp:effectExtent l="0" t="0" r="0" b="0"/>
                <wp:wrapNone/>
                <wp:docPr id="19384370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A82DAB" w14:textId="1F72848B" w:rsidR="00A0757A" w:rsidRPr="00986013" w:rsidRDefault="00A0757A" w:rsidP="00B02E9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МОЛБА  -</w:t>
                            </w:r>
                            <w:r w:rsidR="00846DAF"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ДЕКЛАРАЦИЯ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85979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5pt;margin-top:1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" filled="f" stroked="f">
                <v:textbox style="mso-fit-shape-to-text:t">
                  <w:txbxContent>
                    <w:p w14:paraId="3AA82DAB" w14:textId="1F72848B" w:rsidR="00A0757A" w:rsidRPr="00986013" w:rsidRDefault="00A0757A" w:rsidP="00B02E92">
                      <w:pPr>
                        <w:jc w:val="center"/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МОЛБА  -</w:t>
                      </w:r>
                      <w:r w:rsidR="00846DAF"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ДЕКЛАРАЦИЯ</w:t>
                      </w:r>
                    </w:p>
                  </w:txbxContent>
                </v:textbox>
              </v:shape>
            </w:pict>
          </mc:Fallback>
        </mc:AlternateContent>
      </w:r>
    </w:p>
    <w:p w14:paraId="338BE2F6" w14:textId="648253A3" w:rsidR="00BB379C" w:rsidRPr="00B748F5" w:rsidRDefault="00BB379C" w:rsidP="00DF56DF">
      <w:pPr>
        <w:jc w:val="both"/>
        <w:rPr>
          <w:bCs/>
          <w:lang w:val="bg-BG"/>
        </w:rPr>
      </w:pPr>
    </w:p>
    <w:p w14:paraId="309D0D28" w14:textId="00E3FB1F" w:rsidR="00B02E92" w:rsidRPr="009F6AC2" w:rsidRDefault="009F6AC2" w:rsidP="009F6AC2">
      <w:pPr>
        <w:ind w:left="540" w:right="425" w:hanging="540"/>
        <w:rPr>
          <w:b/>
          <w:sz w:val="20"/>
          <w:szCs w:val="20"/>
        </w:rPr>
      </w:pPr>
      <w:r>
        <w:rPr>
          <w:sz w:val="20"/>
          <w:szCs w:val="20"/>
          <w:lang w:val="bg-BG"/>
        </w:rPr>
        <w:t xml:space="preserve">         </w:t>
      </w:r>
      <w:r w:rsidR="00B02E92" w:rsidRPr="009F6AC2">
        <w:rPr>
          <w:sz w:val="20"/>
          <w:szCs w:val="20"/>
        </w:rPr>
        <w:t>ЗА</w:t>
      </w:r>
      <w:r w:rsidRPr="009F6AC2"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 xml:space="preserve">ИЗДАВАНЕ НА </w:t>
      </w:r>
      <w:r w:rsidR="00B02E92" w:rsidRPr="009F6AC2">
        <w:rPr>
          <w:b/>
          <w:sz w:val="20"/>
          <w:szCs w:val="20"/>
        </w:rPr>
        <w:t xml:space="preserve">ПЪРВИ </w:t>
      </w:r>
      <w:r w:rsidR="00B02E92" w:rsidRPr="009F6AC2">
        <w:rPr>
          <w:sz w:val="20"/>
          <w:szCs w:val="20"/>
        </w:rPr>
        <w:t>СЕРТИФИКАТ ЗА</w:t>
      </w:r>
      <w:r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>ПРОФЕСИОНАЛНА</w:t>
      </w:r>
      <w:r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>КВАЛИФИКАЦИЯ</w:t>
      </w:r>
    </w:p>
    <w:p w14:paraId="140E7A38" w14:textId="77777777" w:rsidR="00B02E92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sz w:val="20"/>
        </w:rPr>
      </w:pPr>
    </w:p>
    <w:p w14:paraId="0A738326" w14:textId="77777777" w:rsidR="00B02E92" w:rsidRPr="00252B9B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sz w:val="20"/>
        </w:rPr>
      </w:pPr>
      <w:r>
        <w:rPr>
          <w:b/>
          <w:sz w:val="20"/>
        </w:rPr>
        <w:t>Съгласно ЗАКОНА ЗА СЪСЛОВНИТЕ ОРГАНИЗАЦИИ</w:t>
      </w:r>
      <w:r w:rsidRPr="00252B9B">
        <w:rPr>
          <w:b/>
          <w:sz w:val="20"/>
        </w:rPr>
        <w:t xml:space="preserve"> НА МЕДИЦИНСКИТЕ СЕСТРИ, АКУШЕРКИТЕ И АСОЦИИРАНИТЕ МЕДИЦИНСКИ СПЕЦИАЛИСТИ</w:t>
      </w:r>
      <w:r>
        <w:rPr>
          <w:b/>
          <w:sz w:val="20"/>
        </w:rPr>
        <w:t>, НА ЗЪБОТЕХНИЦИТЕ И НА ПОМОЩНИК-ФАРМАЦЕВТИТЕ</w:t>
      </w:r>
    </w:p>
    <w:p w14:paraId="0C7B0341" w14:textId="77777777" w:rsidR="00B02E92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lang w:val="en-US"/>
        </w:rPr>
      </w:pPr>
    </w:p>
    <w:p w14:paraId="66387BCC" w14:textId="77777777" w:rsidR="00B02E92" w:rsidRPr="004939DE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lang w:val="en-US"/>
        </w:rPr>
      </w:pPr>
    </w:p>
    <w:p w14:paraId="1FF2413D" w14:textId="5E9BC030" w:rsidR="00B02E92" w:rsidRPr="00906038" w:rsidRDefault="00B02E92" w:rsidP="00B02E92">
      <w:pPr>
        <w:tabs>
          <w:tab w:val="left" w:pos="7513"/>
          <w:tab w:val="left" w:pos="8222"/>
        </w:tabs>
        <w:ind w:right="425"/>
        <w:rPr>
          <w:sz w:val="28"/>
          <w:szCs w:val="28"/>
          <w:lang w:val="en-US"/>
        </w:rPr>
      </w:pPr>
      <w:r w:rsidRPr="009F6AC2">
        <w:rPr>
          <w:sz w:val="28"/>
          <w:szCs w:val="28"/>
        </w:rPr>
        <w:t xml:space="preserve">от </w:t>
      </w:r>
      <w:permStart w:id="1567514715" w:edGrp="everyone"/>
      <w:r w:rsidR="00906038">
        <w:rPr>
          <w:sz w:val="28"/>
          <w:szCs w:val="28"/>
          <w:lang w:val="en-US"/>
        </w:rPr>
        <w:t>[</w:t>
      </w:r>
      <w:r w:rsidRPr="009F6AC2">
        <w:rPr>
          <w:sz w:val="28"/>
          <w:szCs w:val="28"/>
        </w:rPr>
        <w:t>..........</w:t>
      </w:r>
      <w:r w:rsidR="00FC1204">
        <w:rPr>
          <w:sz w:val="28"/>
          <w:szCs w:val="28"/>
        </w:rPr>
        <w:t>.........................................................................................</w:t>
      </w:r>
      <w:r w:rsidR="00FC1204">
        <w:rPr>
          <w:sz w:val="28"/>
          <w:szCs w:val="28"/>
          <w:lang w:val="bg-BG"/>
        </w:rPr>
        <w:t>............</w:t>
      </w:r>
      <w:r w:rsidR="00906038">
        <w:rPr>
          <w:sz w:val="28"/>
          <w:szCs w:val="28"/>
          <w:lang w:val="en-US"/>
        </w:rPr>
        <w:t>]</w:t>
      </w:r>
    </w:p>
    <w:p w14:paraId="2BBD8BDD" w14:textId="77777777" w:rsidR="00B02E92" w:rsidRPr="009F6AC2" w:rsidRDefault="00B02E92" w:rsidP="00B02E92">
      <w:pPr>
        <w:ind w:left="720" w:right="425" w:firstLine="720"/>
        <w:rPr>
          <w:sz w:val="18"/>
          <w:szCs w:val="18"/>
        </w:rPr>
      </w:pP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Име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  <w:lang w:val="ru-RU"/>
        </w:rPr>
        <w:tab/>
        <w:t xml:space="preserve">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Презиме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  <w:lang w:val="ru-RU"/>
        </w:rPr>
        <w:tab/>
        <w:t xml:space="preserve">  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Фамилия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</w:p>
    <w:permEnd w:id="1567514715"/>
    <w:p w14:paraId="21AB7ACC" w14:textId="77777777" w:rsidR="00B02E92" w:rsidRPr="009F6AC2" w:rsidRDefault="00B02E92" w:rsidP="00B02E92">
      <w:pPr>
        <w:ind w:right="425"/>
        <w:jc w:val="center"/>
        <w:rPr>
          <w:sz w:val="28"/>
          <w:szCs w:val="28"/>
        </w:rPr>
      </w:pPr>
    </w:p>
    <w:p w14:paraId="4A92B1F6" w14:textId="470EF74E" w:rsidR="00B02E92" w:rsidRPr="00906038" w:rsidRDefault="00B02E92" w:rsidP="00B02E92">
      <w:pPr>
        <w:ind w:right="425"/>
        <w:rPr>
          <w:sz w:val="28"/>
          <w:szCs w:val="28"/>
          <w:lang w:val="en-US"/>
        </w:rPr>
      </w:pPr>
      <w:r w:rsidRPr="00906038">
        <w:rPr>
          <w:sz w:val="26"/>
          <w:szCs w:val="26"/>
        </w:rPr>
        <w:t>ЕГН/ЛНЧ</w:t>
      </w:r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</w:rPr>
        <w:t>[</w:t>
      </w:r>
      <w:permStart w:id="26613831" w:edGrp="everyone"/>
      <w:r w:rsidRPr="009F6AC2">
        <w:rPr>
          <w:sz w:val="28"/>
          <w:szCs w:val="28"/>
        </w:rPr>
        <w:t>........................</w:t>
      </w:r>
      <w:permEnd w:id="26613831"/>
      <w:r w:rsidR="00906038">
        <w:rPr>
          <w:sz w:val="28"/>
          <w:szCs w:val="28"/>
        </w:rPr>
        <w:t>]</w:t>
      </w:r>
      <w:r w:rsidRPr="009F6AC2">
        <w:rPr>
          <w:sz w:val="28"/>
          <w:szCs w:val="28"/>
        </w:rPr>
        <w:t xml:space="preserve"> Пол М </w:t>
      </w:r>
      <w:r w:rsidRPr="009F6AC2">
        <w:rPr>
          <w:sz w:val="28"/>
          <w:szCs w:val="28"/>
        </w:rPr>
        <w:sym w:font="Wingdings" w:char="F06F"/>
      </w:r>
      <w:r w:rsidRPr="009F6AC2">
        <w:rPr>
          <w:sz w:val="28"/>
          <w:szCs w:val="28"/>
        </w:rPr>
        <w:t xml:space="preserve"> Ж </w:t>
      </w:r>
      <w:r w:rsidRPr="009F6AC2">
        <w:rPr>
          <w:sz w:val="28"/>
          <w:szCs w:val="28"/>
        </w:rPr>
        <w:sym w:font="Wingdings" w:char="F06F"/>
      </w:r>
      <w:r w:rsidRPr="009F6AC2">
        <w:rPr>
          <w:sz w:val="28"/>
          <w:szCs w:val="28"/>
        </w:rPr>
        <w:t xml:space="preserve"> </w:t>
      </w:r>
      <w:r w:rsidRPr="00906038">
        <w:rPr>
          <w:sz w:val="26"/>
          <w:szCs w:val="26"/>
        </w:rPr>
        <w:t>Националност</w:t>
      </w:r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</w:rPr>
        <w:t>[</w:t>
      </w:r>
      <w:permStart w:id="1492011535" w:edGrp="everyone"/>
      <w:r w:rsidRPr="009F6AC2">
        <w:rPr>
          <w:sz w:val="28"/>
          <w:szCs w:val="28"/>
        </w:rPr>
        <w:t>............</w:t>
      </w:r>
      <w:r w:rsidR="00906038">
        <w:rPr>
          <w:sz w:val="28"/>
          <w:szCs w:val="28"/>
        </w:rPr>
        <w:t>...</w:t>
      </w:r>
      <w:r w:rsidRPr="009F6AC2">
        <w:rPr>
          <w:sz w:val="28"/>
          <w:szCs w:val="28"/>
        </w:rPr>
        <w:t>.</w:t>
      </w:r>
      <w:r w:rsidR="009F6AC2">
        <w:rPr>
          <w:sz w:val="28"/>
          <w:szCs w:val="28"/>
          <w:lang w:val="bg-BG"/>
        </w:rPr>
        <w:t>.....</w:t>
      </w:r>
      <w:permEnd w:id="1492011535"/>
      <w:r w:rsidR="00906038">
        <w:rPr>
          <w:sz w:val="28"/>
          <w:szCs w:val="28"/>
          <w:lang w:val="en-US"/>
        </w:rPr>
        <w:t>]</w:t>
      </w:r>
    </w:p>
    <w:p w14:paraId="5307A8FA" w14:textId="63528622" w:rsidR="00B02E92" w:rsidRPr="00906038" w:rsidRDefault="00B02E92" w:rsidP="009F6AC2">
      <w:pPr>
        <w:ind w:right="425"/>
        <w:rPr>
          <w:sz w:val="28"/>
          <w:szCs w:val="28"/>
          <w:lang w:val="en-US"/>
        </w:rPr>
      </w:pPr>
    </w:p>
    <w:p w14:paraId="67EA6BEA" w14:textId="7FA37CA2" w:rsidR="00B02E92" w:rsidRPr="009F6AC2" w:rsidRDefault="00B02E92" w:rsidP="00B02E92">
      <w:pPr>
        <w:ind w:right="425"/>
        <w:rPr>
          <w:sz w:val="28"/>
          <w:szCs w:val="28"/>
          <w:lang w:val="bg-BG"/>
        </w:rPr>
      </w:pPr>
      <w:r w:rsidRPr="009F6AC2">
        <w:rPr>
          <w:sz w:val="28"/>
          <w:szCs w:val="28"/>
        </w:rPr>
        <w:t>Адрес по местоживеен</w:t>
      </w:r>
      <w:r w:rsidRPr="009F6AC2">
        <w:rPr>
          <w:sz w:val="28"/>
          <w:szCs w:val="28"/>
          <w:lang w:val="bg-BG"/>
        </w:rPr>
        <w:t>е</w:t>
      </w:r>
      <w:r w:rsidR="00906038">
        <w:rPr>
          <w:sz w:val="28"/>
          <w:szCs w:val="28"/>
        </w:rPr>
        <w:t>[</w:t>
      </w:r>
      <w:permStart w:id="145049891" w:edGrp="everyone"/>
      <w:r w:rsidRPr="009F6AC2">
        <w:rPr>
          <w:sz w:val="28"/>
          <w:szCs w:val="28"/>
        </w:rPr>
        <w:t>...........................................................................</w:t>
      </w:r>
      <w:permEnd w:id="145049891"/>
      <w:r w:rsidR="00906038">
        <w:rPr>
          <w:sz w:val="28"/>
          <w:szCs w:val="28"/>
        </w:rPr>
        <w:t>]</w:t>
      </w:r>
    </w:p>
    <w:p w14:paraId="273ADBD5" w14:textId="2D5864A6" w:rsidR="00B02E92" w:rsidRPr="009F6AC2" w:rsidRDefault="00B02E92" w:rsidP="00B02E92">
      <w:pPr>
        <w:ind w:right="425"/>
        <w:rPr>
          <w:sz w:val="18"/>
          <w:szCs w:val="18"/>
        </w:rPr>
      </w:pPr>
      <w:r w:rsidRPr="009F6AC2">
        <w:rPr>
          <w:sz w:val="18"/>
          <w:szCs w:val="18"/>
        </w:rPr>
        <w:t>по лична карта                                   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област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ab/>
        <w:t xml:space="preserve">       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град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  <w:t xml:space="preserve">      /кв.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 xml:space="preserve">улица /        </w:t>
      </w:r>
      <w:r w:rsidRPr="009F6AC2">
        <w:rPr>
          <w:sz w:val="18"/>
          <w:szCs w:val="18"/>
          <w:lang w:val="ru-RU"/>
        </w:rPr>
        <w:t xml:space="preserve"> /</w:t>
      </w:r>
      <w:r w:rsidRPr="009F6AC2">
        <w:rPr>
          <w:sz w:val="18"/>
          <w:szCs w:val="18"/>
        </w:rPr>
        <w:t>блок, вход, етаж, ап.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</w:p>
    <w:p w14:paraId="18103C78" w14:textId="77777777" w:rsidR="00B02E92" w:rsidRPr="009F6AC2" w:rsidRDefault="00B02E92" w:rsidP="00B02E92">
      <w:pPr>
        <w:ind w:right="425"/>
        <w:rPr>
          <w:sz w:val="18"/>
          <w:szCs w:val="18"/>
        </w:rPr>
      </w:pPr>
      <w:r w:rsidRPr="009F6AC2">
        <w:rPr>
          <w:sz w:val="18"/>
          <w:szCs w:val="18"/>
        </w:rPr>
        <w:t xml:space="preserve">  </w:t>
      </w:r>
    </w:p>
    <w:p w14:paraId="41EC8303" w14:textId="6CD952FD" w:rsidR="00B02E92" w:rsidRPr="00906038" w:rsidRDefault="00B02E92" w:rsidP="00B02E92">
      <w:pPr>
        <w:ind w:right="425"/>
        <w:rPr>
          <w:sz w:val="28"/>
          <w:szCs w:val="28"/>
          <w:lang w:val="en-US"/>
        </w:rPr>
      </w:pPr>
      <w:r w:rsidRPr="009F6AC2">
        <w:rPr>
          <w:sz w:val="28"/>
          <w:szCs w:val="28"/>
        </w:rPr>
        <w:t xml:space="preserve">Месторабота </w:t>
      </w:r>
      <w:r w:rsidR="00906038">
        <w:rPr>
          <w:sz w:val="28"/>
          <w:szCs w:val="28"/>
        </w:rPr>
        <w:t>[</w:t>
      </w:r>
      <w:permStart w:id="1992248100" w:edGrp="everyone"/>
      <w:r w:rsidRPr="009F6AC2">
        <w:rPr>
          <w:sz w:val="28"/>
          <w:szCs w:val="28"/>
        </w:rPr>
        <w:t>.........................................................................................</w:t>
      </w:r>
      <w:r w:rsidR="009F6AC2">
        <w:rPr>
          <w:sz w:val="28"/>
          <w:szCs w:val="28"/>
          <w:lang w:val="bg-BG"/>
        </w:rPr>
        <w:t>...</w:t>
      </w:r>
      <w:permEnd w:id="1992248100"/>
      <w:r w:rsidR="00906038">
        <w:rPr>
          <w:sz w:val="28"/>
          <w:szCs w:val="28"/>
          <w:lang w:val="en-US"/>
        </w:rPr>
        <w:t>]</w:t>
      </w:r>
    </w:p>
    <w:p w14:paraId="296AE581" w14:textId="77777777" w:rsidR="00B02E92" w:rsidRDefault="00B02E92" w:rsidP="00B02E92">
      <w:pPr>
        <w:ind w:right="425"/>
        <w:rPr>
          <w:sz w:val="18"/>
          <w:szCs w:val="18"/>
        </w:rPr>
      </w:pPr>
    </w:p>
    <w:p w14:paraId="04F3506C" w14:textId="77777777" w:rsidR="00B02E92" w:rsidRPr="00CA2294" w:rsidRDefault="00B02E92" w:rsidP="00B02E92">
      <w:pPr>
        <w:ind w:right="425"/>
        <w:rPr>
          <w:sz w:val="18"/>
          <w:szCs w:val="18"/>
        </w:rPr>
      </w:pPr>
    </w:p>
    <w:p w14:paraId="0560E873" w14:textId="10D18911" w:rsidR="00B02E92" w:rsidRPr="009F6AC2" w:rsidRDefault="00B02E92" w:rsidP="00B02E92">
      <w:pPr>
        <w:tabs>
          <w:tab w:val="left" w:pos="3119"/>
        </w:tabs>
        <w:ind w:right="425"/>
        <w:rPr>
          <w:sz w:val="28"/>
          <w:szCs w:val="28"/>
          <w:lang w:val="bg-BG"/>
        </w:rPr>
      </w:pPr>
      <w:r w:rsidRPr="009F6AC2">
        <w:rPr>
          <w:sz w:val="28"/>
          <w:szCs w:val="28"/>
        </w:rPr>
        <w:t>Телефонен номер:</w:t>
      </w:r>
      <w:r w:rsidR="00712610">
        <w:rPr>
          <w:sz w:val="28"/>
          <w:szCs w:val="28"/>
        </w:rPr>
        <w:t>[</w:t>
      </w:r>
      <w:permStart w:id="657534182" w:edGrp="everyone"/>
      <w:r w:rsidRPr="009F6AC2">
        <w:rPr>
          <w:sz w:val="28"/>
          <w:szCs w:val="28"/>
        </w:rPr>
        <w:t>.........</w:t>
      </w:r>
      <w:r w:rsidRPr="009F6AC2">
        <w:rPr>
          <w:sz w:val="28"/>
          <w:szCs w:val="28"/>
          <w:lang w:val="en-US"/>
        </w:rPr>
        <w:t>.............</w:t>
      </w:r>
      <w:r w:rsidRPr="009F6AC2">
        <w:rPr>
          <w:sz w:val="28"/>
          <w:szCs w:val="28"/>
        </w:rPr>
        <w:t>..</w:t>
      </w:r>
      <w:r w:rsidRPr="009F6AC2">
        <w:rPr>
          <w:sz w:val="28"/>
          <w:szCs w:val="28"/>
          <w:lang w:val="en-US"/>
        </w:rPr>
        <w:t>.</w:t>
      </w:r>
      <w:r w:rsidRPr="009F6AC2">
        <w:rPr>
          <w:sz w:val="28"/>
          <w:szCs w:val="28"/>
        </w:rPr>
        <w:t>..........</w:t>
      </w:r>
      <w:permEnd w:id="657534182"/>
      <w:r w:rsidR="00712610">
        <w:rPr>
          <w:sz w:val="28"/>
          <w:szCs w:val="28"/>
        </w:rPr>
        <w:t>]</w:t>
      </w:r>
      <w:r w:rsidRPr="009F6AC2">
        <w:rPr>
          <w:sz w:val="28"/>
          <w:szCs w:val="28"/>
        </w:rPr>
        <w:t xml:space="preserve"> </w:t>
      </w:r>
      <w:r w:rsidRPr="009F6AC2">
        <w:rPr>
          <w:sz w:val="28"/>
          <w:szCs w:val="28"/>
          <w:lang w:val="en-US"/>
        </w:rPr>
        <w:t>e-mail</w:t>
      </w:r>
      <w:r w:rsidRPr="009F6AC2">
        <w:rPr>
          <w:sz w:val="28"/>
          <w:szCs w:val="28"/>
          <w:lang w:val="ru-RU"/>
        </w:rPr>
        <w:t>:</w:t>
      </w:r>
      <w:r w:rsidRPr="009F6AC2">
        <w:rPr>
          <w:sz w:val="28"/>
          <w:szCs w:val="28"/>
        </w:rPr>
        <w:t xml:space="preserve"> </w:t>
      </w:r>
      <w:r w:rsidR="00712610">
        <w:rPr>
          <w:sz w:val="28"/>
          <w:szCs w:val="28"/>
        </w:rPr>
        <w:t>[</w:t>
      </w:r>
      <w:permStart w:id="1617374333" w:edGrp="everyone"/>
      <w:r w:rsidRPr="009F6AC2">
        <w:rPr>
          <w:sz w:val="28"/>
          <w:szCs w:val="28"/>
        </w:rPr>
        <w:t>.................</w:t>
      </w:r>
      <w:r w:rsidRPr="009F6AC2">
        <w:rPr>
          <w:sz w:val="28"/>
          <w:szCs w:val="28"/>
          <w:lang w:val="en-US"/>
        </w:rPr>
        <w:t>...............</w:t>
      </w:r>
      <w:permEnd w:id="1617374333"/>
      <w:r w:rsidR="00712610">
        <w:rPr>
          <w:sz w:val="28"/>
          <w:szCs w:val="28"/>
        </w:rPr>
        <w:t>]</w:t>
      </w:r>
    </w:p>
    <w:p w14:paraId="71C23381" w14:textId="77777777" w:rsidR="00B02E92" w:rsidRPr="00252B9B" w:rsidRDefault="00B02E92" w:rsidP="00B02E92">
      <w:pPr>
        <w:tabs>
          <w:tab w:val="left" w:pos="3119"/>
        </w:tabs>
        <w:ind w:right="425"/>
        <w:rPr>
          <w:sz w:val="18"/>
          <w:szCs w:val="18"/>
        </w:rPr>
      </w:pPr>
    </w:p>
    <w:p w14:paraId="423ED0C0" w14:textId="77777777" w:rsidR="00B02E92" w:rsidRPr="009F6AC2" w:rsidRDefault="00B02E92" w:rsidP="00B02E92">
      <w:pPr>
        <w:ind w:right="425"/>
        <w:rPr>
          <w:sz w:val="28"/>
          <w:szCs w:val="28"/>
          <w:lang w:val="en-US"/>
        </w:rPr>
      </w:pPr>
      <w:r w:rsidRPr="009F6AC2">
        <w:rPr>
          <w:sz w:val="28"/>
          <w:szCs w:val="28"/>
        </w:rPr>
        <w:t>Професия по диплома</w:t>
      </w:r>
      <w:r w:rsidRPr="009F6AC2">
        <w:rPr>
          <w:sz w:val="28"/>
          <w:szCs w:val="28"/>
          <w:lang w:val="en-US"/>
        </w:rPr>
        <w:t xml:space="preserve"> за базово медицинско образование</w:t>
      </w:r>
      <w:r w:rsidRPr="009F6AC2">
        <w:rPr>
          <w:sz w:val="28"/>
          <w:szCs w:val="28"/>
        </w:rPr>
        <w:t>:</w:t>
      </w:r>
      <w:r w:rsidRPr="009F6AC2">
        <w:rPr>
          <w:sz w:val="28"/>
          <w:szCs w:val="28"/>
          <w:lang w:val="en-US"/>
        </w:rPr>
        <w:t xml:space="preserve"> </w:t>
      </w:r>
    </w:p>
    <w:p w14:paraId="7EDB3D5F" w14:textId="77777777" w:rsidR="00B02E92" w:rsidRPr="009F6AC2" w:rsidRDefault="00B02E92" w:rsidP="00B02E92">
      <w:pPr>
        <w:ind w:right="425"/>
        <w:rPr>
          <w:sz w:val="28"/>
          <w:szCs w:val="28"/>
        </w:rPr>
      </w:pPr>
    </w:p>
    <w:p w14:paraId="3BCE6DBB" w14:textId="2097345B" w:rsidR="00B02E92" w:rsidRPr="009F6AC2" w:rsidRDefault="00906038" w:rsidP="00B02E92">
      <w:pPr>
        <w:ind w:right="425"/>
        <w:rPr>
          <w:sz w:val="28"/>
          <w:szCs w:val="28"/>
          <w:lang w:val="bg-BG"/>
        </w:rPr>
      </w:pPr>
      <w:r>
        <w:rPr>
          <w:sz w:val="28"/>
          <w:szCs w:val="28"/>
        </w:rPr>
        <w:t>[</w:t>
      </w:r>
      <w:permStart w:id="932596918" w:edGrp="everyone"/>
      <w:r w:rsidR="00B02E92" w:rsidRPr="009F6AC2">
        <w:rPr>
          <w:sz w:val="28"/>
          <w:szCs w:val="28"/>
        </w:rPr>
        <w:t>...................................................................................................................</w:t>
      </w:r>
      <w:permEnd w:id="932596918"/>
      <w:r>
        <w:rPr>
          <w:sz w:val="28"/>
          <w:szCs w:val="28"/>
        </w:rPr>
        <w:t>]</w:t>
      </w:r>
    </w:p>
    <w:p w14:paraId="39F7869A" w14:textId="77777777" w:rsidR="00B02E92" w:rsidRDefault="00B02E92" w:rsidP="00B02E92">
      <w:pPr>
        <w:ind w:right="425"/>
        <w:rPr>
          <w:sz w:val="28"/>
          <w:szCs w:val="28"/>
          <w:lang w:val="bg-BG"/>
        </w:rPr>
      </w:pPr>
    </w:p>
    <w:p w14:paraId="4406E55C" w14:textId="77777777" w:rsidR="00FC1204" w:rsidRPr="009F6AC2" w:rsidRDefault="00FC1204" w:rsidP="00B02E92">
      <w:pPr>
        <w:ind w:right="425"/>
        <w:rPr>
          <w:sz w:val="28"/>
          <w:szCs w:val="28"/>
          <w:lang w:val="bg-BG"/>
        </w:rPr>
      </w:pPr>
    </w:p>
    <w:p w14:paraId="67F389CD" w14:textId="4300AA2F" w:rsidR="00B02E92" w:rsidRPr="009F6AC2" w:rsidRDefault="00B02E92" w:rsidP="00B02E92">
      <w:pPr>
        <w:tabs>
          <w:tab w:val="left" w:pos="1418"/>
        </w:tabs>
        <w:ind w:right="425"/>
        <w:rPr>
          <w:sz w:val="28"/>
          <w:szCs w:val="28"/>
          <w:lang w:val="bg-BG"/>
        </w:rPr>
      </w:pPr>
      <w:r w:rsidRPr="00FC1204">
        <w:rPr>
          <w:b/>
          <w:sz w:val="26"/>
          <w:szCs w:val="26"/>
        </w:rPr>
        <w:t>Диплома №</w:t>
      </w:r>
      <w:r w:rsidRPr="009F6AC2">
        <w:rPr>
          <w:sz w:val="28"/>
          <w:szCs w:val="28"/>
        </w:rPr>
        <w:t xml:space="preserve"> </w:t>
      </w:r>
      <w:permStart w:id="448676108" w:edGrp="everyone"/>
      <w:r w:rsidRPr="009F6AC2">
        <w:rPr>
          <w:sz w:val="28"/>
          <w:szCs w:val="28"/>
        </w:rPr>
        <w:t>...............</w:t>
      </w:r>
      <w:r w:rsidRPr="009F6AC2">
        <w:rPr>
          <w:sz w:val="28"/>
          <w:szCs w:val="28"/>
          <w:lang w:val="ru-RU"/>
        </w:rPr>
        <w:t>.</w:t>
      </w:r>
      <w:permEnd w:id="448676108"/>
      <w:r w:rsidRPr="009F6AC2">
        <w:rPr>
          <w:sz w:val="28"/>
          <w:szCs w:val="28"/>
          <w:lang w:val="ru-RU"/>
        </w:rPr>
        <w:t xml:space="preserve"> </w:t>
      </w:r>
      <w:r w:rsidRPr="009F6AC2">
        <w:rPr>
          <w:sz w:val="28"/>
          <w:szCs w:val="28"/>
        </w:rPr>
        <w:t xml:space="preserve">издадена на </w:t>
      </w:r>
      <w:permStart w:id="1595149858" w:edGrp="everyone"/>
      <w:r w:rsidRPr="009F6AC2">
        <w:rPr>
          <w:sz w:val="28"/>
          <w:szCs w:val="28"/>
        </w:rPr>
        <w:t>................</w:t>
      </w:r>
      <w:r w:rsidRPr="009F6AC2">
        <w:rPr>
          <w:sz w:val="28"/>
          <w:szCs w:val="28"/>
          <w:lang w:val="ru-RU"/>
        </w:rPr>
        <w:t>....</w:t>
      </w:r>
      <w:r w:rsidRPr="009F6AC2">
        <w:rPr>
          <w:sz w:val="28"/>
          <w:szCs w:val="28"/>
        </w:rPr>
        <w:t>.</w:t>
      </w:r>
      <w:permEnd w:id="1595149858"/>
      <w:r w:rsidRPr="009F6AC2">
        <w:rPr>
          <w:sz w:val="28"/>
          <w:szCs w:val="28"/>
          <w:lang w:val="ru-RU"/>
        </w:rPr>
        <w:t xml:space="preserve"> </w:t>
      </w:r>
      <w:r w:rsidRPr="009F6AC2">
        <w:rPr>
          <w:sz w:val="28"/>
          <w:szCs w:val="28"/>
        </w:rPr>
        <w:t>от</w:t>
      </w:r>
      <w:permStart w:id="747987364" w:edGrp="everyone"/>
      <w:r w:rsidRPr="009F6AC2">
        <w:rPr>
          <w:sz w:val="28"/>
          <w:szCs w:val="28"/>
        </w:rPr>
        <w:t>...............................</w:t>
      </w:r>
      <w:permEnd w:id="747987364"/>
    </w:p>
    <w:p w14:paraId="04FA5EBC" w14:textId="77777777" w:rsidR="00B02E92" w:rsidRPr="009F6AC2" w:rsidRDefault="00B02E92" w:rsidP="00B02E92">
      <w:pPr>
        <w:ind w:right="425"/>
        <w:rPr>
          <w:sz w:val="18"/>
          <w:szCs w:val="18"/>
        </w:rPr>
      </w:pPr>
      <w:r w:rsidRPr="009F6AC2">
        <w:rPr>
          <w:sz w:val="28"/>
          <w:szCs w:val="28"/>
        </w:rPr>
        <w:tab/>
      </w:r>
      <w:r w:rsidRPr="009F6AC2">
        <w:rPr>
          <w:sz w:val="28"/>
          <w:szCs w:val="28"/>
        </w:rPr>
        <w:tab/>
      </w:r>
      <w:r w:rsidRPr="009F6AC2">
        <w:rPr>
          <w:sz w:val="28"/>
          <w:szCs w:val="28"/>
        </w:rPr>
        <w:tab/>
      </w:r>
      <w:r w:rsidRPr="009F6AC2">
        <w:rPr>
          <w:sz w:val="28"/>
          <w:szCs w:val="28"/>
        </w:rPr>
        <w:tab/>
      </w:r>
      <w:r w:rsidRPr="009F6AC2">
        <w:rPr>
          <w:sz w:val="28"/>
          <w:szCs w:val="28"/>
        </w:rPr>
        <w:tab/>
      </w:r>
      <w:r w:rsidRPr="009F6AC2">
        <w:rPr>
          <w:sz w:val="28"/>
          <w:szCs w:val="28"/>
        </w:rPr>
        <w:tab/>
      </w:r>
      <w:r w:rsidRPr="009F6AC2">
        <w:rPr>
          <w:sz w:val="18"/>
          <w:szCs w:val="18"/>
        </w:rPr>
        <w:t xml:space="preserve">     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дата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ab/>
        <w:t xml:space="preserve">            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учебно заведение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</w:p>
    <w:p w14:paraId="1410FCEF" w14:textId="77777777" w:rsidR="00B02E92" w:rsidRPr="009F6AC2" w:rsidRDefault="00B02E92" w:rsidP="00B02E92">
      <w:pPr>
        <w:ind w:right="425"/>
        <w:rPr>
          <w:sz w:val="28"/>
          <w:szCs w:val="28"/>
        </w:rPr>
      </w:pPr>
    </w:p>
    <w:p w14:paraId="6AC41DDC" w14:textId="77777777" w:rsidR="00B02E92" w:rsidRPr="00FC1204" w:rsidRDefault="00B02E92" w:rsidP="00B02E92">
      <w:pPr>
        <w:ind w:right="425"/>
        <w:rPr>
          <w:b/>
          <w:sz w:val="26"/>
          <w:szCs w:val="26"/>
          <w:lang w:val="bg-BG"/>
        </w:rPr>
      </w:pPr>
      <w:r w:rsidRPr="00FC1204">
        <w:rPr>
          <w:b/>
          <w:sz w:val="26"/>
          <w:szCs w:val="26"/>
        </w:rPr>
        <w:t>Дипломи за други придобити специалности и образователни степени:</w:t>
      </w:r>
    </w:p>
    <w:p w14:paraId="7BCAEF89" w14:textId="77777777" w:rsidR="00FC1204" w:rsidRPr="00FC1204" w:rsidRDefault="00FC1204" w:rsidP="00B02E92">
      <w:pPr>
        <w:ind w:right="425"/>
        <w:rPr>
          <w:b/>
          <w:sz w:val="28"/>
          <w:szCs w:val="28"/>
          <w:lang w:val="bg-BG"/>
        </w:rPr>
      </w:pPr>
    </w:p>
    <w:p w14:paraId="00BA743E" w14:textId="58F792C2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r>
        <w:rPr>
          <w:sz w:val="28"/>
          <w:szCs w:val="28"/>
        </w:rPr>
        <w:t>[</w:t>
      </w:r>
      <w:permStart w:id="1690785429" w:edGrp="everyone"/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ermEnd w:id="1690785429"/>
    <w:p w14:paraId="0C0A109F" w14:textId="6FC1DE29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r>
        <w:rPr>
          <w:sz w:val="28"/>
          <w:szCs w:val="28"/>
        </w:rPr>
        <w:t>[</w:t>
      </w:r>
      <w:permStart w:id="1161129385" w:edGrp="everyone"/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permEnd w:id="1161129385"/>
      <w:r>
        <w:rPr>
          <w:sz w:val="28"/>
          <w:szCs w:val="28"/>
        </w:rPr>
        <w:t>]</w:t>
      </w:r>
    </w:p>
    <w:p w14:paraId="792C49AC" w14:textId="0CAFD546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r>
        <w:rPr>
          <w:sz w:val="28"/>
          <w:szCs w:val="28"/>
        </w:rPr>
        <w:t>[</w:t>
      </w:r>
      <w:permStart w:id="1579687105" w:edGrp="everyone"/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permEnd w:id="1579687105"/>
      <w:r>
        <w:rPr>
          <w:sz w:val="28"/>
          <w:szCs w:val="28"/>
        </w:rPr>
        <w:t>]</w:t>
      </w:r>
    </w:p>
    <w:p w14:paraId="331353BE" w14:textId="77777777" w:rsidR="00B02E92" w:rsidRDefault="00B02E92" w:rsidP="00B02E92">
      <w:pPr>
        <w:ind w:right="425"/>
        <w:rPr>
          <w:b/>
        </w:rPr>
      </w:pPr>
    </w:p>
    <w:p w14:paraId="08C3385A" w14:textId="77777777" w:rsidR="00B02E92" w:rsidRDefault="00B02E92" w:rsidP="00100536">
      <w:pPr>
        <w:tabs>
          <w:tab w:val="left" w:pos="1005"/>
        </w:tabs>
        <w:rPr>
          <w:lang w:val="en-US"/>
        </w:rPr>
      </w:pPr>
    </w:p>
    <w:p w14:paraId="33E1F707" w14:textId="77777777" w:rsidR="009F6AC2" w:rsidRDefault="009F6AC2" w:rsidP="009F6AC2">
      <w:pPr>
        <w:rPr>
          <w:lang w:val="bg-BG"/>
        </w:rPr>
      </w:pPr>
    </w:p>
    <w:p w14:paraId="166F3429" w14:textId="48A1D257" w:rsidR="009F6AC2" w:rsidRDefault="00FC1204" w:rsidP="00C52D4F">
      <w:pPr>
        <w:rPr>
          <w:rFonts w:ascii="Book Antiqua" w:hAnsi="Book Antiqua"/>
          <w:b/>
          <w:bCs/>
          <w:sz w:val="16"/>
          <w:lang w:val="bg-BG"/>
        </w:rPr>
      </w:pPr>
      <w:r>
        <w:rPr>
          <w:lang w:val="bg-BG"/>
        </w:rPr>
        <w:lastRenderedPageBreak/>
        <w:t xml:space="preserve">                    </w:t>
      </w:r>
      <w:r w:rsidR="00C52D4F">
        <w:rPr>
          <w:lang w:val="bg-BG"/>
        </w:rPr>
        <w:t xml:space="preserve"> </w:t>
      </w:r>
      <w:r w:rsidR="009F6AC2">
        <w:rPr>
          <w:rFonts w:ascii="Book Antiqua" w:hAnsi="Book Antiqua"/>
          <w:b/>
          <w:bCs/>
          <w:sz w:val="16"/>
          <w:lang w:val="bg-BG"/>
        </w:rPr>
        <w:t>Адрес:  гр.София 1680, кв. Манастирски ливади – запад,   ул. “Казбек” №</w:t>
      </w:r>
      <w:r w:rsidR="009F6AC2" w:rsidRPr="00EC3D21">
        <w:rPr>
          <w:rFonts w:ascii="Book Antiqua" w:hAnsi="Book Antiqua"/>
          <w:b/>
          <w:bCs/>
          <w:sz w:val="16"/>
          <w:lang w:val="ru-RU"/>
        </w:rPr>
        <w:t xml:space="preserve"> 62</w:t>
      </w:r>
      <w:r w:rsidR="009F6AC2">
        <w:rPr>
          <w:rFonts w:ascii="Book Antiqua" w:hAnsi="Book Antiqua"/>
          <w:b/>
          <w:bCs/>
          <w:sz w:val="16"/>
          <w:lang w:val="ru-RU"/>
        </w:rPr>
        <w:t>, ет.2</w:t>
      </w:r>
      <w:r w:rsidR="009F6AC2">
        <w:rPr>
          <w:rFonts w:ascii="Book Antiqua" w:hAnsi="Book Antiqua"/>
          <w:b/>
          <w:bCs/>
          <w:sz w:val="16"/>
          <w:lang w:val="bg-BG"/>
        </w:rPr>
        <w:t xml:space="preserve">  </w:t>
      </w:r>
    </w:p>
    <w:p w14:paraId="4330C044" w14:textId="77777777" w:rsidR="009F6AC2" w:rsidRPr="00A27F5E" w:rsidRDefault="009F6AC2" w:rsidP="009F6AC2">
      <w:pPr>
        <w:rPr>
          <w:rFonts w:ascii="Book Antiqua" w:hAnsi="Book Antiqua"/>
          <w:b/>
          <w:bCs/>
          <w:sz w:val="16"/>
          <w:lang w:val="ru-RU"/>
        </w:rPr>
      </w:pPr>
      <w:r>
        <w:rPr>
          <w:rFonts w:ascii="Book Antiqua" w:hAnsi="Book Antiqua"/>
          <w:b/>
          <w:bCs/>
          <w:sz w:val="16"/>
          <w:lang w:val="bg-BG"/>
        </w:rPr>
        <w:t xml:space="preserve">                                            тел. 02/9156912 </w:t>
      </w:r>
      <w:r>
        <w:rPr>
          <w:rFonts w:ascii="Book Antiqua" w:hAnsi="Book Antiqua"/>
          <w:b/>
          <w:bCs/>
          <w:sz w:val="16"/>
          <w:lang w:val="ru-RU"/>
        </w:rPr>
        <w:t xml:space="preserve">   </w:t>
      </w:r>
      <w:hyperlink r:id="rId10" w:history="1">
        <w:r w:rsidRPr="003B583F">
          <w:rPr>
            <w:rStyle w:val="Hyperlink"/>
            <w:rFonts w:ascii="Book Antiqua" w:hAnsi="Book Antiqua"/>
            <w:b/>
            <w:bCs/>
            <w:sz w:val="16"/>
            <w:lang w:val="en-US"/>
          </w:rPr>
          <w:t>www.nursing-bg.com</w:t>
        </w:r>
      </w:hyperlink>
      <w:r w:rsidRPr="004249BD">
        <w:rPr>
          <w:rFonts w:ascii="Book Antiqua" w:hAnsi="Book Antiqua"/>
          <w:b/>
          <w:bCs/>
          <w:color w:val="000000"/>
          <w:sz w:val="16"/>
          <w:lang w:val="en-US"/>
        </w:rPr>
        <w:t xml:space="preserve">      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e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>-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mail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 xml:space="preserve">: </w:t>
      </w:r>
      <w:hyperlink r:id="rId11" w:history="1"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nursing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@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abv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</w:hyperlink>
    </w:p>
    <w:p w14:paraId="0C7D9785" w14:textId="77777777" w:rsidR="009F6AC2" w:rsidRDefault="009F6AC2" w:rsidP="00B02E92">
      <w:pPr>
        <w:ind w:right="425"/>
        <w:rPr>
          <w:b/>
          <w:lang w:val="bg-BG"/>
        </w:rPr>
      </w:pPr>
    </w:p>
    <w:p w14:paraId="4CB8F987" w14:textId="61AEDDBD" w:rsidR="00B02E92" w:rsidRDefault="00B02E92" w:rsidP="00B02E92">
      <w:pPr>
        <w:ind w:right="425"/>
        <w:rPr>
          <w:b/>
        </w:rPr>
      </w:pPr>
      <w:r w:rsidRPr="005E0FB7">
        <w:rPr>
          <w:b/>
        </w:rPr>
        <w:t>Квалификации (курсове и специализации) за последните пет години</w:t>
      </w:r>
      <w:r>
        <w:rPr>
          <w:b/>
        </w:rPr>
        <w:t>, извън кредитираните от БАПЗГ</w:t>
      </w:r>
      <w:r w:rsidRPr="005E0FB7">
        <w:rPr>
          <w:b/>
        </w:rPr>
        <w:t>:</w:t>
      </w:r>
    </w:p>
    <w:p w14:paraId="7656B13A" w14:textId="087EF646" w:rsidR="00B02E92" w:rsidRPr="00FC1204" w:rsidRDefault="00906038" w:rsidP="00B02E92">
      <w:pPr>
        <w:numPr>
          <w:ilvl w:val="0"/>
          <w:numId w:val="20"/>
        </w:numPr>
        <w:ind w:left="426" w:right="425"/>
        <w:rPr>
          <w:sz w:val="28"/>
          <w:szCs w:val="28"/>
        </w:rPr>
      </w:pPr>
      <w:permStart w:id="895425511" w:edGrp="everyone"/>
      <w:r>
        <w:rPr>
          <w:sz w:val="28"/>
          <w:szCs w:val="28"/>
        </w:rPr>
        <w:t>[</w:t>
      </w:r>
      <w:r w:rsidR="00B02E92" w:rsidRPr="00FC1204">
        <w:rPr>
          <w:sz w:val="28"/>
          <w:szCs w:val="28"/>
        </w:rPr>
        <w:t>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76D9F042" w14:textId="6B6D0A0D" w:rsidR="00B02E92" w:rsidRPr="00FC1204" w:rsidRDefault="00906038" w:rsidP="00B02E92">
      <w:pPr>
        <w:numPr>
          <w:ilvl w:val="0"/>
          <w:numId w:val="20"/>
        </w:numPr>
        <w:ind w:left="426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FC1204">
        <w:rPr>
          <w:sz w:val="28"/>
          <w:szCs w:val="28"/>
        </w:rPr>
        <w:t>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21E30D4A" w14:textId="226FD3DB" w:rsidR="00B02E92" w:rsidRPr="00FC1204" w:rsidRDefault="00906038" w:rsidP="00B02E92">
      <w:pPr>
        <w:numPr>
          <w:ilvl w:val="0"/>
          <w:numId w:val="20"/>
        </w:numPr>
        <w:ind w:left="426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FC1204">
        <w:rPr>
          <w:sz w:val="28"/>
          <w:szCs w:val="28"/>
        </w:rPr>
        <w:t>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1E81865C" w14:textId="6124F813" w:rsidR="00B02E92" w:rsidRPr="00FC1204" w:rsidRDefault="00906038" w:rsidP="00B02E92">
      <w:pPr>
        <w:numPr>
          <w:ilvl w:val="0"/>
          <w:numId w:val="20"/>
        </w:numPr>
        <w:ind w:left="426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FC1204">
        <w:rPr>
          <w:sz w:val="28"/>
          <w:szCs w:val="28"/>
        </w:rPr>
        <w:t>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6A0C2CEB" w14:textId="2A2154A4" w:rsidR="00B02E92" w:rsidRPr="00FC1204" w:rsidRDefault="00906038" w:rsidP="00B02E92">
      <w:pPr>
        <w:numPr>
          <w:ilvl w:val="0"/>
          <w:numId w:val="20"/>
        </w:numPr>
        <w:ind w:left="426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FC1204">
        <w:rPr>
          <w:sz w:val="28"/>
          <w:szCs w:val="28"/>
        </w:rPr>
        <w:t>.........................................</w:t>
      </w:r>
      <w:r w:rsidR="00B02E92" w:rsidRPr="00FC1204">
        <w:rPr>
          <w:b/>
          <w:sz w:val="28"/>
          <w:szCs w:val="28"/>
        </w:rPr>
        <w:t>.</w:t>
      </w:r>
      <w:r w:rsidR="00B02E92" w:rsidRPr="00FC1204">
        <w:rPr>
          <w:sz w:val="28"/>
          <w:szCs w:val="28"/>
        </w:rPr>
        <w:t>...................................................................</w:t>
      </w:r>
      <w:r>
        <w:rPr>
          <w:sz w:val="28"/>
          <w:szCs w:val="28"/>
        </w:rPr>
        <w:t>]</w:t>
      </w:r>
    </w:p>
    <w:permEnd w:id="895425511"/>
    <w:p w14:paraId="6A39F6AB" w14:textId="77777777" w:rsidR="00B02E92" w:rsidRDefault="00B02E92" w:rsidP="00100536">
      <w:pPr>
        <w:tabs>
          <w:tab w:val="left" w:pos="1005"/>
        </w:tabs>
        <w:rPr>
          <w:lang w:val="en-US"/>
        </w:rPr>
      </w:pPr>
    </w:p>
    <w:p w14:paraId="3F502007" w14:textId="77777777" w:rsidR="00B02E92" w:rsidRDefault="00B02E92" w:rsidP="00100536">
      <w:pPr>
        <w:tabs>
          <w:tab w:val="left" w:pos="1005"/>
        </w:tabs>
        <w:rPr>
          <w:lang w:val="en-US"/>
        </w:rPr>
      </w:pPr>
    </w:p>
    <w:p w14:paraId="330A7E99" w14:textId="637D52F9" w:rsidR="00B02E92" w:rsidRDefault="00B02E92" w:rsidP="00B02E92">
      <w:pPr>
        <w:ind w:right="425"/>
        <w:rPr>
          <w:b/>
        </w:rPr>
      </w:pPr>
      <w:r>
        <w:rPr>
          <w:b/>
        </w:rPr>
        <w:t>Декларация за положена клетва:</w:t>
      </w:r>
    </w:p>
    <w:p w14:paraId="7964AA44" w14:textId="77777777" w:rsidR="00B02E92" w:rsidRPr="000C13E3" w:rsidRDefault="00B02E92" w:rsidP="00B02E92">
      <w:pPr>
        <w:ind w:right="425"/>
        <w:rPr>
          <w:b/>
          <w:sz w:val="20"/>
        </w:rPr>
      </w:pPr>
      <w:r w:rsidRPr="000C13E3">
        <w:rPr>
          <w:b/>
          <w:sz w:val="20"/>
        </w:rPr>
        <w:t>(попълнете саморъчно)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B02E92" w14:paraId="560B5E98" w14:textId="77777777" w:rsidTr="0078113B">
        <w:tc>
          <w:tcPr>
            <w:tcW w:w="9606" w:type="dxa"/>
          </w:tcPr>
          <w:p w14:paraId="57514E85" w14:textId="77777777" w:rsidR="00B02E92" w:rsidRDefault="00B02E92" w:rsidP="0078113B">
            <w:pPr>
              <w:pStyle w:val="BodyTextIndent"/>
              <w:ind w:right="425" w:firstLine="0"/>
            </w:pPr>
          </w:p>
          <w:p w14:paraId="653E1B28" w14:textId="77777777" w:rsidR="00B02E92" w:rsidRDefault="00B02E92" w:rsidP="0078113B">
            <w:pPr>
              <w:pStyle w:val="BodyTextIndent"/>
              <w:ind w:right="425" w:firstLine="0"/>
            </w:pPr>
          </w:p>
          <w:p w14:paraId="1AA4BB61" w14:textId="77777777" w:rsidR="00B02E92" w:rsidRDefault="00B02E92" w:rsidP="0078113B">
            <w:pPr>
              <w:pStyle w:val="BodyTextIndent"/>
              <w:ind w:right="425" w:firstLine="0"/>
            </w:pPr>
          </w:p>
          <w:p w14:paraId="3CB536A7" w14:textId="77777777" w:rsidR="00B02E92" w:rsidRDefault="00B02E92" w:rsidP="0078113B">
            <w:pPr>
              <w:pStyle w:val="BodyTextIndent"/>
              <w:ind w:right="425" w:firstLine="0"/>
            </w:pPr>
          </w:p>
          <w:p w14:paraId="0EFE8A46" w14:textId="77777777" w:rsidR="00B02E92" w:rsidRDefault="00B02E92" w:rsidP="0078113B">
            <w:pPr>
              <w:pStyle w:val="BodyTextIndent"/>
              <w:ind w:right="425" w:firstLine="0"/>
            </w:pPr>
          </w:p>
        </w:tc>
      </w:tr>
    </w:tbl>
    <w:p w14:paraId="0D38CBC8" w14:textId="77777777" w:rsidR="00B02E92" w:rsidRDefault="00B02E92" w:rsidP="00B02E92">
      <w:pPr>
        <w:pStyle w:val="BodyTextIndent"/>
        <w:ind w:right="425"/>
      </w:pPr>
    </w:p>
    <w:p w14:paraId="6DCA1143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</w:rPr>
      </w:pPr>
      <w:r w:rsidRPr="00B02E92">
        <w:rPr>
          <w:rFonts w:ascii="Times New Roman" w:hAnsi="Times New Roman"/>
          <w:b/>
        </w:rPr>
        <w:t>Документ за трудов стаж по специалността</w:t>
      </w:r>
      <w:r w:rsidRPr="00B02E92">
        <w:rPr>
          <w:rFonts w:ascii="Times New Roman" w:hAnsi="Times New Roman"/>
        </w:rPr>
        <w:t xml:space="preserve"> през последните пет години, в който се отбелязва, че кандидатът за сертификат няма наложени наказания за професионални нарушения (удостоверение от последната месторабота):</w:t>
      </w:r>
    </w:p>
    <w:p w14:paraId="7C0537FD" w14:textId="77777777" w:rsidR="00B02E92" w:rsidRPr="00B02E92" w:rsidRDefault="00B02E92" w:rsidP="00B02E92">
      <w:pPr>
        <w:tabs>
          <w:tab w:val="left" w:pos="1418"/>
        </w:tabs>
        <w:ind w:right="425"/>
        <w:rPr>
          <w:sz w:val="18"/>
          <w:szCs w:val="18"/>
        </w:rPr>
      </w:pPr>
    </w:p>
    <w:p w14:paraId="6F41E077" w14:textId="29337157" w:rsidR="00B02E92" w:rsidRPr="00906038" w:rsidRDefault="00B02E92" w:rsidP="00B02E92">
      <w:pPr>
        <w:tabs>
          <w:tab w:val="left" w:pos="1418"/>
        </w:tabs>
        <w:ind w:right="425"/>
        <w:rPr>
          <w:sz w:val="28"/>
          <w:szCs w:val="28"/>
          <w:lang w:val="en-US"/>
        </w:rPr>
      </w:pPr>
      <w:r w:rsidRPr="009F6AC2">
        <w:rPr>
          <w:sz w:val="28"/>
          <w:szCs w:val="28"/>
        </w:rPr>
        <w:t xml:space="preserve">години </w:t>
      </w:r>
      <w:r w:rsidR="00906038">
        <w:rPr>
          <w:sz w:val="28"/>
          <w:szCs w:val="28"/>
        </w:rPr>
        <w:t>[</w:t>
      </w:r>
      <w:permStart w:id="1183216782" w:edGrp="everyone"/>
      <w:r w:rsidRPr="009F6AC2">
        <w:rPr>
          <w:sz w:val="28"/>
          <w:szCs w:val="28"/>
        </w:rPr>
        <w:t>.....................</w:t>
      </w:r>
      <w:r w:rsidRPr="009F6AC2">
        <w:rPr>
          <w:sz w:val="28"/>
          <w:szCs w:val="28"/>
          <w:lang w:val="ru-RU"/>
        </w:rPr>
        <w:t>.</w:t>
      </w:r>
      <w:r w:rsidRPr="009F6AC2">
        <w:rPr>
          <w:sz w:val="28"/>
          <w:szCs w:val="28"/>
        </w:rPr>
        <w:t>..</w:t>
      </w:r>
      <w:permEnd w:id="1183216782"/>
      <w:r w:rsidR="00906038">
        <w:rPr>
          <w:sz w:val="28"/>
          <w:szCs w:val="28"/>
        </w:rPr>
        <w:t>]</w:t>
      </w:r>
      <w:r w:rsidRPr="009F6AC2">
        <w:rPr>
          <w:sz w:val="28"/>
          <w:szCs w:val="28"/>
          <w:lang w:val="ru-RU"/>
        </w:rPr>
        <w:t xml:space="preserve"> м</w:t>
      </w:r>
      <w:r w:rsidRPr="009F6AC2">
        <w:rPr>
          <w:sz w:val="28"/>
          <w:szCs w:val="28"/>
        </w:rPr>
        <w:t xml:space="preserve">есеци </w:t>
      </w:r>
      <w:r w:rsidR="00906038">
        <w:rPr>
          <w:sz w:val="28"/>
          <w:szCs w:val="28"/>
        </w:rPr>
        <w:t>[</w:t>
      </w:r>
      <w:permStart w:id="1735407515" w:edGrp="everyone"/>
      <w:r w:rsidRPr="009F6AC2">
        <w:rPr>
          <w:sz w:val="28"/>
          <w:szCs w:val="28"/>
        </w:rPr>
        <w:t>......................</w:t>
      </w:r>
      <w:r w:rsidRPr="009F6AC2">
        <w:rPr>
          <w:sz w:val="28"/>
          <w:szCs w:val="28"/>
          <w:lang w:val="ru-RU"/>
        </w:rPr>
        <w:t>....</w:t>
      </w:r>
      <w:permEnd w:id="1735407515"/>
      <w:r w:rsidR="00906038">
        <w:rPr>
          <w:sz w:val="28"/>
          <w:szCs w:val="28"/>
        </w:rPr>
        <w:t>]</w:t>
      </w:r>
      <w:r w:rsidRPr="009F6AC2">
        <w:rPr>
          <w:sz w:val="28"/>
          <w:szCs w:val="28"/>
          <w:lang w:val="ru-RU"/>
        </w:rPr>
        <w:t xml:space="preserve">  дни</w:t>
      </w:r>
      <w:r w:rsidRPr="009F6AC2">
        <w:rPr>
          <w:sz w:val="28"/>
          <w:szCs w:val="28"/>
        </w:rPr>
        <w:t xml:space="preserve">  </w:t>
      </w:r>
      <w:r w:rsidR="00906038">
        <w:rPr>
          <w:sz w:val="28"/>
          <w:szCs w:val="28"/>
        </w:rPr>
        <w:t>[</w:t>
      </w:r>
      <w:permStart w:id="1258232418" w:edGrp="everyone"/>
      <w:r w:rsidRPr="009F6AC2">
        <w:rPr>
          <w:sz w:val="28"/>
          <w:szCs w:val="28"/>
        </w:rPr>
        <w:t>....................</w:t>
      </w:r>
      <w:r w:rsidRPr="009F6AC2">
        <w:rPr>
          <w:sz w:val="28"/>
          <w:szCs w:val="28"/>
          <w:lang w:val="ru-RU"/>
        </w:rPr>
        <w:t>...</w:t>
      </w:r>
      <w:permEnd w:id="1258232418"/>
      <w:r w:rsidR="00906038">
        <w:rPr>
          <w:sz w:val="28"/>
          <w:szCs w:val="28"/>
          <w:lang w:val="en-US"/>
        </w:rPr>
        <w:t>]</w:t>
      </w:r>
    </w:p>
    <w:p w14:paraId="4D4D234D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  <w:sz w:val="20"/>
        </w:rPr>
      </w:pPr>
      <w:r w:rsidRPr="00B02E92">
        <w:rPr>
          <w:rFonts w:ascii="Times New Roman" w:hAnsi="Times New Roman"/>
          <w:sz w:val="20"/>
        </w:rPr>
        <w:t>(изписано с думи и цифри)</w:t>
      </w:r>
    </w:p>
    <w:p w14:paraId="2350145F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  <w:sz w:val="18"/>
          <w:szCs w:val="18"/>
        </w:rPr>
      </w:pPr>
    </w:p>
    <w:p w14:paraId="522A3A5B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  <w:b/>
        </w:rPr>
      </w:pPr>
      <w:r w:rsidRPr="00B02E92">
        <w:rPr>
          <w:rFonts w:ascii="Times New Roman" w:hAnsi="Times New Roman"/>
          <w:b/>
        </w:rPr>
        <w:t>Общ трудов стаж по специалността:</w:t>
      </w:r>
    </w:p>
    <w:p w14:paraId="390D9797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  <w:sz w:val="18"/>
          <w:szCs w:val="18"/>
        </w:rPr>
      </w:pPr>
    </w:p>
    <w:p w14:paraId="597D5039" w14:textId="7ECE0046" w:rsidR="00B02E92" w:rsidRPr="00906038" w:rsidRDefault="00B02E92" w:rsidP="00B02E92">
      <w:pPr>
        <w:tabs>
          <w:tab w:val="left" w:pos="1418"/>
        </w:tabs>
        <w:ind w:right="425"/>
        <w:rPr>
          <w:sz w:val="28"/>
          <w:szCs w:val="28"/>
          <w:lang w:val="en-US"/>
        </w:rPr>
      </w:pPr>
      <w:r w:rsidRPr="009F6AC2">
        <w:rPr>
          <w:sz w:val="28"/>
          <w:szCs w:val="28"/>
        </w:rPr>
        <w:t xml:space="preserve">години </w:t>
      </w:r>
      <w:r w:rsidR="00906038">
        <w:rPr>
          <w:sz w:val="28"/>
          <w:szCs w:val="28"/>
        </w:rPr>
        <w:t>[</w:t>
      </w:r>
      <w:permStart w:id="165433012" w:edGrp="everyone"/>
      <w:r w:rsidRPr="009F6AC2">
        <w:rPr>
          <w:sz w:val="28"/>
          <w:szCs w:val="28"/>
        </w:rPr>
        <w:t>......................</w:t>
      </w:r>
      <w:r w:rsidRPr="009F6AC2">
        <w:rPr>
          <w:sz w:val="28"/>
          <w:szCs w:val="28"/>
          <w:lang w:val="ru-RU"/>
        </w:rPr>
        <w:t>.</w:t>
      </w:r>
      <w:r w:rsidRPr="009F6AC2">
        <w:rPr>
          <w:sz w:val="28"/>
          <w:szCs w:val="28"/>
        </w:rPr>
        <w:t>.</w:t>
      </w:r>
      <w:permEnd w:id="165433012"/>
      <w:r w:rsidR="00906038">
        <w:rPr>
          <w:sz w:val="28"/>
          <w:szCs w:val="28"/>
        </w:rPr>
        <w:t>]</w:t>
      </w:r>
      <w:r w:rsidRPr="009F6AC2">
        <w:rPr>
          <w:sz w:val="28"/>
          <w:szCs w:val="28"/>
          <w:lang w:val="ru-RU"/>
        </w:rPr>
        <w:t xml:space="preserve"> м</w:t>
      </w:r>
      <w:r w:rsidRPr="009F6AC2">
        <w:rPr>
          <w:sz w:val="28"/>
          <w:szCs w:val="28"/>
        </w:rPr>
        <w:t xml:space="preserve">есеци </w:t>
      </w:r>
      <w:r w:rsidR="00906038">
        <w:rPr>
          <w:sz w:val="28"/>
          <w:szCs w:val="28"/>
        </w:rPr>
        <w:t>[</w:t>
      </w:r>
      <w:permStart w:id="1934444621" w:edGrp="everyone"/>
      <w:r w:rsidRPr="009F6AC2">
        <w:rPr>
          <w:sz w:val="28"/>
          <w:szCs w:val="28"/>
        </w:rPr>
        <w:t>......................</w:t>
      </w:r>
      <w:r w:rsidRPr="009F6AC2">
        <w:rPr>
          <w:sz w:val="28"/>
          <w:szCs w:val="28"/>
          <w:lang w:val="ru-RU"/>
        </w:rPr>
        <w:t>....</w:t>
      </w:r>
      <w:permEnd w:id="1934444621"/>
      <w:r w:rsidR="00906038">
        <w:rPr>
          <w:sz w:val="28"/>
          <w:szCs w:val="28"/>
        </w:rPr>
        <w:t>]</w:t>
      </w:r>
      <w:r w:rsidRPr="009F6AC2">
        <w:rPr>
          <w:sz w:val="28"/>
          <w:szCs w:val="28"/>
          <w:lang w:val="ru-RU"/>
        </w:rPr>
        <w:t xml:space="preserve">  дни</w:t>
      </w:r>
      <w:r w:rsidRPr="009F6AC2">
        <w:rPr>
          <w:sz w:val="28"/>
          <w:szCs w:val="28"/>
        </w:rPr>
        <w:t xml:space="preserve">  </w:t>
      </w:r>
      <w:r w:rsidR="00906038">
        <w:rPr>
          <w:sz w:val="28"/>
          <w:szCs w:val="28"/>
        </w:rPr>
        <w:t>[</w:t>
      </w:r>
      <w:permStart w:id="1536122037" w:edGrp="everyone"/>
      <w:r w:rsidRPr="009F6AC2">
        <w:rPr>
          <w:sz w:val="28"/>
          <w:szCs w:val="28"/>
        </w:rPr>
        <w:t>.....................</w:t>
      </w:r>
      <w:r w:rsidRPr="009F6AC2">
        <w:rPr>
          <w:sz w:val="28"/>
          <w:szCs w:val="28"/>
          <w:lang w:val="ru-RU"/>
        </w:rPr>
        <w:t>..</w:t>
      </w:r>
      <w:permEnd w:id="1536122037"/>
      <w:r w:rsidR="00906038">
        <w:rPr>
          <w:sz w:val="28"/>
          <w:szCs w:val="28"/>
          <w:lang w:val="en-US"/>
        </w:rPr>
        <w:t>]</w:t>
      </w:r>
    </w:p>
    <w:p w14:paraId="377B88C7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  <w:sz w:val="20"/>
        </w:rPr>
      </w:pPr>
      <w:r w:rsidRPr="00B02E92">
        <w:rPr>
          <w:rFonts w:ascii="Times New Roman" w:hAnsi="Times New Roman"/>
          <w:sz w:val="20"/>
        </w:rPr>
        <w:t>(изписано с думи и цифри)</w:t>
      </w:r>
    </w:p>
    <w:p w14:paraId="193B0D9E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  <w:sz w:val="18"/>
          <w:szCs w:val="18"/>
        </w:rPr>
      </w:pPr>
    </w:p>
    <w:p w14:paraId="09861947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</w:rPr>
      </w:pPr>
    </w:p>
    <w:p w14:paraId="78847914" w14:textId="77777777" w:rsidR="00B02E92" w:rsidRPr="00B02E92" w:rsidRDefault="00B02E92" w:rsidP="00B02E92">
      <w:pPr>
        <w:pStyle w:val="BodyTextIndent"/>
        <w:ind w:right="425" w:firstLine="0"/>
        <w:rPr>
          <w:rFonts w:ascii="Times New Roman" w:hAnsi="Times New Roman"/>
        </w:rPr>
      </w:pPr>
    </w:p>
    <w:p w14:paraId="0D25EEA1" w14:textId="77777777" w:rsidR="00B02E92" w:rsidRPr="00FC1204" w:rsidRDefault="00B02E92" w:rsidP="00B02E92">
      <w:pPr>
        <w:ind w:right="425"/>
        <w:jc w:val="both"/>
        <w:rPr>
          <w:b/>
          <w:sz w:val="22"/>
          <w:szCs w:val="22"/>
        </w:rPr>
      </w:pPr>
      <w:r w:rsidRPr="00FC1204">
        <w:rPr>
          <w:b/>
          <w:sz w:val="22"/>
          <w:szCs w:val="22"/>
        </w:rPr>
        <w:t>ЗА ВЕРНОСТТА НА ПОДАДЕНИТЕ ДАННИ СЕ ПОДПИСВАМ САМОРЪЧНО:</w:t>
      </w:r>
    </w:p>
    <w:p w14:paraId="03403B6F" w14:textId="77777777" w:rsidR="00B02E92" w:rsidRPr="00B02E92" w:rsidRDefault="00B02E92" w:rsidP="00B02E92">
      <w:pPr>
        <w:ind w:left="720" w:right="425"/>
        <w:jc w:val="both"/>
        <w:rPr>
          <w:sz w:val="18"/>
          <w:szCs w:val="18"/>
        </w:rPr>
      </w:pPr>
    </w:p>
    <w:p w14:paraId="5234B37E" w14:textId="5C666D9F" w:rsidR="00B02E92" w:rsidRPr="00C52D4F" w:rsidRDefault="00B02E92" w:rsidP="00B02E92">
      <w:pPr>
        <w:ind w:left="720" w:right="425"/>
        <w:jc w:val="both"/>
        <w:rPr>
          <w:sz w:val="28"/>
          <w:szCs w:val="28"/>
        </w:rPr>
      </w:pPr>
      <w:r w:rsidRPr="00C52D4F">
        <w:rPr>
          <w:sz w:val="28"/>
          <w:szCs w:val="28"/>
        </w:rPr>
        <w:t xml:space="preserve">Име, Фамилия: </w:t>
      </w:r>
      <w:permStart w:id="887844725" w:edGrp="everyone"/>
      <w:r w:rsidR="00906038">
        <w:rPr>
          <w:sz w:val="28"/>
          <w:szCs w:val="28"/>
        </w:rPr>
        <w:t>[</w:t>
      </w:r>
      <w:r w:rsidRPr="00662DF4">
        <w:rPr>
          <w:sz w:val="28"/>
          <w:szCs w:val="28"/>
        </w:rPr>
        <w:t>..............................................................................</w:t>
      </w:r>
      <w:permEnd w:id="887844725"/>
      <w:r w:rsidR="00906038">
        <w:rPr>
          <w:sz w:val="28"/>
          <w:szCs w:val="28"/>
        </w:rPr>
        <w:t>]</w:t>
      </w:r>
    </w:p>
    <w:p w14:paraId="4AD6BC05" w14:textId="77777777" w:rsidR="00B02E92" w:rsidRPr="00B02E92" w:rsidRDefault="00B02E92" w:rsidP="00B02E92">
      <w:pPr>
        <w:ind w:left="720" w:right="425"/>
        <w:jc w:val="center"/>
      </w:pPr>
    </w:p>
    <w:p w14:paraId="2AF7F518" w14:textId="77777777" w:rsidR="00B02E92" w:rsidRDefault="00B02E92" w:rsidP="00B02E92">
      <w:pPr>
        <w:ind w:left="720" w:right="425"/>
        <w:jc w:val="center"/>
      </w:pPr>
    </w:p>
    <w:p w14:paraId="182C5FD2" w14:textId="77777777" w:rsidR="00B02E92" w:rsidRPr="00DB2211" w:rsidRDefault="00B02E92" w:rsidP="00100536">
      <w:pPr>
        <w:tabs>
          <w:tab w:val="left" w:pos="1005"/>
        </w:tabs>
        <w:rPr>
          <w:lang w:val="en-US"/>
        </w:rPr>
      </w:pPr>
    </w:p>
    <w:sectPr w:rsidR="00B02E92" w:rsidRPr="00DB2211" w:rsidSect="00C52D4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  <w:numRestart w:val="eachPage"/>
      </w:footnotePr>
      <w:pgSz w:w="11906" w:h="16838"/>
      <w:pgMar w:top="1440" w:right="1556" w:bottom="1440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853CA" w14:textId="77777777" w:rsidR="009A0858" w:rsidRDefault="009A0858">
      <w:r>
        <w:separator/>
      </w:r>
    </w:p>
  </w:endnote>
  <w:endnote w:type="continuationSeparator" w:id="0">
    <w:p w14:paraId="18A53DA3" w14:textId="77777777" w:rsidR="009A0858" w:rsidRDefault="009A0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5174" w14:textId="77777777" w:rsidR="00716271" w:rsidRDefault="00716271" w:rsidP="00566B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298085" w14:textId="77777777" w:rsidR="00716271" w:rsidRDefault="00716271" w:rsidP="00BB18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3BC5" w14:textId="3BF5500F" w:rsidR="00C52D4F" w:rsidRDefault="00C52D4F" w:rsidP="00FC1204">
    <w:pPr>
      <w:ind w:right="425"/>
      <w:jc w:val="center"/>
    </w:pPr>
    <w:r w:rsidRPr="00C107CC">
      <w:rPr>
        <w:rFonts w:ascii="Book Antiqua" w:hAnsi="Book Antiqua"/>
        <w:i/>
        <w:color w:val="808080"/>
        <w:sz w:val="20"/>
      </w:rPr>
      <w:t>БАПЗГ обработва Вашите лични данни в съответствие с Общия регламент за защита на личните данни (ОРЗД) и Политиката за защита на личните данни на БАПЗГ.</w:t>
    </w:r>
  </w:p>
  <w:p w14:paraId="68092BFD" w14:textId="6CCBA784" w:rsidR="00995308" w:rsidRPr="00EC3D21" w:rsidRDefault="00995308" w:rsidP="00FC1204">
    <w:pPr>
      <w:pStyle w:val="BodyText"/>
      <w:tabs>
        <w:tab w:val="left" w:pos="945"/>
      </w:tabs>
      <w:spacing w:line="120" w:lineRule="auto"/>
      <w:rPr>
        <w:sz w:val="16"/>
        <w:szCs w:val="16"/>
        <w:lang w:val="ru-RU"/>
      </w:rPr>
    </w:pPr>
  </w:p>
  <w:p w14:paraId="43D47AEE" w14:textId="77777777" w:rsidR="00C52D4F" w:rsidRPr="00C52D4F" w:rsidRDefault="00C52D4F" w:rsidP="00C52D4F">
    <w:pPr>
      <w:pStyle w:val="Footer"/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C52D4F"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Образец септември2026г./ ИМ</w:t>
    </w:r>
  </w:p>
  <w:p w14:paraId="13EA97E7" w14:textId="77777777" w:rsidR="00716271" w:rsidRPr="00995308" w:rsidRDefault="00716271" w:rsidP="00BB18DB">
    <w:pPr>
      <w:pStyle w:val="Footer"/>
      <w:ind w:right="360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2C37" w14:textId="77777777" w:rsidR="00C52D4F" w:rsidRDefault="00C52D4F">
    <w:pPr>
      <w:pStyle w:val="Footer"/>
      <w:rPr>
        <w:sz w:val="18"/>
        <w:szCs w:val="18"/>
        <w:lang w:val="bg-BG"/>
      </w:rPr>
    </w:pPr>
  </w:p>
  <w:p w14:paraId="35103E78" w14:textId="77777777" w:rsidR="00C52D4F" w:rsidRDefault="00C52D4F">
    <w:pPr>
      <w:pStyle w:val="Footer"/>
      <w:rPr>
        <w:sz w:val="18"/>
        <w:szCs w:val="18"/>
        <w:lang w:val="bg-BG"/>
      </w:rPr>
    </w:pPr>
  </w:p>
  <w:p w14:paraId="178CB302" w14:textId="43EB98F0" w:rsidR="00C52D4F" w:rsidRPr="00C52D4F" w:rsidRDefault="00C52D4F" w:rsidP="00C52D4F">
    <w:pPr>
      <w:pStyle w:val="Footer"/>
      <w:jc w:val="both"/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C52D4F"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Образец септември 2026г./ ИМ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0CC6F" w14:textId="77777777" w:rsidR="009A0858" w:rsidRDefault="009A0858">
      <w:r>
        <w:separator/>
      </w:r>
    </w:p>
  </w:footnote>
  <w:footnote w:type="continuationSeparator" w:id="0">
    <w:p w14:paraId="32B19F89" w14:textId="77777777" w:rsidR="009A0858" w:rsidRDefault="009A0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4B68D" w14:textId="77777777" w:rsidR="00716271" w:rsidRPr="00EC3D21" w:rsidRDefault="005C22BA" w:rsidP="00A0757A">
    <w:pPr>
      <w:pStyle w:val="BodyText"/>
      <w:spacing w:line="360" w:lineRule="auto"/>
      <w:rPr>
        <w:rFonts w:ascii="Book Antiqua" w:hAnsi="Book Antiqua" w:cs="Times New Roman"/>
        <w:lang w:val="ru-RU"/>
      </w:rPr>
    </w:pPr>
    <w:bookmarkStart w:id="0" w:name="_Hlk237945523"/>
    <w:r>
      <w:rPr>
        <w:rFonts w:ascii="Book Antiqua" w:hAnsi="Book Antiqua" w:cs="Times New Roman"/>
        <w:noProof/>
        <w:sz w:val="20"/>
        <w:lang w:val="en-US"/>
      </w:rPr>
      <w:drawing>
        <wp:anchor distT="0" distB="0" distL="114300" distR="114300" simplePos="0" relativeHeight="251657728" behindDoc="0" locked="0" layoutInCell="1" allowOverlap="1" wp14:anchorId="71201773" wp14:editId="77308E96">
          <wp:simplePos x="0" y="0"/>
          <wp:positionH relativeFrom="column">
            <wp:posOffset>-748665</wp:posOffset>
          </wp:positionH>
          <wp:positionV relativeFrom="paragraph">
            <wp:posOffset>2540</wp:posOffset>
          </wp:positionV>
          <wp:extent cx="770255" cy="1104265"/>
          <wp:effectExtent l="0" t="0" r="0" b="635"/>
          <wp:wrapNone/>
          <wp:docPr id="12" name="Picture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7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271">
      <w:rPr>
        <w:rFonts w:ascii="Book Antiqua" w:hAnsi="Book Antiqua" w:cs="Times New Roman"/>
      </w:rPr>
      <w:t>БЪЛГАРСКА АСОЦИАЦИЯ НА ПРОФЕСИОНАЛИСТИТЕ</w:t>
    </w:r>
  </w:p>
  <w:p w14:paraId="6C6C869E" w14:textId="77777777" w:rsidR="00A0757A" w:rsidRDefault="00716271" w:rsidP="00A0757A">
    <w:pPr>
      <w:pStyle w:val="BodyText"/>
      <w:spacing w:line="360" w:lineRule="auto"/>
      <w:rPr>
        <w:rFonts w:ascii="Book Antiqua" w:hAnsi="Book Antiqua" w:cs="Times New Roman"/>
        <w:lang w:val="ru-RU"/>
      </w:rPr>
    </w:pPr>
    <w:r>
      <w:rPr>
        <w:rFonts w:ascii="Book Antiqua" w:hAnsi="Book Antiqua" w:cs="Times New Roman"/>
      </w:rPr>
      <w:t>ПО ЗДРАВНИ ГРИЖИ</w:t>
    </w:r>
    <w:r w:rsidRPr="00EC3D21">
      <w:rPr>
        <w:rFonts w:ascii="Book Antiqua" w:hAnsi="Book Antiqua" w:cs="Times New Roman"/>
        <w:lang w:val="ru-RU"/>
      </w:rPr>
      <w:t xml:space="preserve">     </w:t>
    </w:r>
  </w:p>
  <w:p w14:paraId="631C1BC2" w14:textId="1F991F1D" w:rsidR="00716271" w:rsidRDefault="00716271" w:rsidP="00A0757A">
    <w:pPr>
      <w:pStyle w:val="BodyText"/>
      <w:spacing w:line="360" w:lineRule="auto"/>
      <w:rPr>
        <w:rFonts w:ascii="Book Antiqua" w:hAnsi="Book Antiqua" w:cs="Times New Roman"/>
        <w:lang w:val="en-US"/>
      </w:rPr>
    </w:pPr>
    <w:r>
      <w:rPr>
        <w:rFonts w:ascii="Book Antiqua" w:hAnsi="Book Antiqua" w:cs="Times New Roman"/>
      </w:rPr>
      <w:t>Б А П З Г</w:t>
    </w:r>
    <w:bookmarkEnd w:id="0"/>
  </w:p>
  <w:p w14:paraId="18398037" w14:textId="77777777" w:rsidR="00716271" w:rsidRPr="00EC3D21" w:rsidRDefault="00716271" w:rsidP="00BB18DB">
    <w:pPr>
      <w:pStyle w:val="BodyText"/>
      <w:spacing w:line="120" w:lineRule="auto"/>
      <w:rPr>
        <w:sz w:val="16"/>
        <w:szCs w:val="16"/>
        <w:lang w:val="ru-RU"/>
      </w:rPr>
    </w:pPr>
    <w:r w:rsidRPr="00EC3D21">
      <w:rPr>
        <w:rFonts w:ascii="Impact" w:hAnsi="Impact"/>
        <w:sz w:val="16"/>
        <w:szCs w:val="16"/>
        <w:lang w:val="ru-RU"/>
      </w:rPr>
      <w:t>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7471" w14:textId="77777777" w:rsidR="00C52D4F" w:rsidRPr="00C52D4F" w:rsidRDefault="00C52D4F" w:rsidP="00C52D4F">
    <w:pPr>
      <w:pStyle w:val="BodyText"/>
      <w:spacing w:line="360" w:lineRule="auto"/>
      <w:rPr>
        <w:rFonts w:ascii="Book Antiqua" w:hAnsi="Book Antiqua" w:cs="Times New Roman"/>
      </w:rPr>
    </w:pPr>
    <w:r w:rsidRPr="00C52D4F">
      <w:rPr>
        <w:rFonts w:ascii="Book Antiqua" w:hAnsi="Book Antiqua" w:cs="Times New Roman"/>
        <w:noProof/>
      </w:rPr>
      <w:drawing>
        <wp:anchor distT="0" distB="0" distL="114300" distR="114300" simplePos="0" relativeHeight="251661824" behindDoc="0" locked="0" layoutInCell="1" allowOverlap="1" wp14:anchorId="112A1F1E" wp14:editId="17F87B12">
          <wp:simplePos x="0" y="0"/>
          <wp:positionH relativeFrom="column">
            <wp:posOffset>-748665</wp:posOffset>
          </wp:positionH>
          <wp:positionV relativeFrom="paragraph">
            <wp:posOffset>2540</wp:posOffset>
          </wp:positionV>
          <wp:extent cx="770255" cy="1104265"/>
          <wp:effectExtent l="0" t="0" r="0" b="635"/>
          <wp:wrapNone/>
          <wp:docPr id="525917926" name="Picture 52591792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7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D4F">
      <w:rPr>
        <w:rFonts w:ascii="Book Antiqua" w:hAnsi="Book Antiqua" w:cs="Times New Roman"/>
      </w:rPr>
      <w:t>БЪЛГАРСКА АСОЦИАЦИЯ НА ПРОФЕСИОНАЛИСТИТЕ</w:t>
    </w:r>
  </w:p>
  <w:p w14:paraId="35490086" w14:textId="77777777" w:rsidR="00C52D4F" w:rsidRPr="00C52D4F" w:rsidRDefault="00C52D4F" w:rsidP="00C52D4F">
    <w:pPr>
      <w:pStyle w:val="BodyText"/>
      <w:spacing w:line="360" w:lineRule="auto"/>
      <w:rPr>
        <w:rFonts w:ascii="Book Antiqua" w:hAnsi="Book Antiqua" w:cs="Times New Roman"/>
      </w:rPr>
    </w:pPr>
    <w:r w:rsidRPr="00C52D4F">
      <w:rPr>
        <w:rFonts w:ascii="Book Antiqua" w:hAnsi="Book Antiqua" w:cs="Times New Roman"/>
      </w:rPr>
      <w:t xml:space="preserve">ПО ЗДРАВНИ ГРИЖИ     </w:t>
    </w:r>
  </w:p>
  <w:p w14:paraId="2E439F94" w14:textId="033CEDC0" w:rsidR="00C52D4F" w:rsidRPr="00C52D4F" w:rsidRDefault="00C52D4F" w:rsidP="00C52D4F">
    <w:pPr>
      <w:pStyle w:val="BodyText"/>
      <w:spacing w:line="360" w:lineRule="auto"/>
      <w:jc w:val="left"/>
      <w:rPr>
        <w:rFonts w:ascii="Book Antiqua" w:hAnsi="Book Antiqua" w:cs="Times New Roman"/>
      </w:rPr>
    </w:pPr>
    <w:r w:rsidRPr="00C52D4F">
      <w:rPr>
        <w:rFonts w:ascii="Book Antiqua" w:hAnsi="Book Antiqua" w:cs="Times New Roman"/>
      </w:rPr>
      <w:t xml:space="preserve">                                                      Б А П З Г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4DE8"/>
    <w:multiLevelType w:val="multilevel"/>
    <w:tmpl w:val="0409001D"/>
    <w:styleLink w:val="Style1"/>
    <w:lvl w:ilvl="0">
      <w:start w:val="1"/>
      <w:numFmt w:val="none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CD46182"/>
    <w:multiLevelType w:val="multilevel"/>
    <w:tmpl w:val="B79A30AA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0D286353"/>
    <w:multiLevelType w:val="hybridMultilevel"/>
    <w:tmpl w:val="CA28D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27E9"/>
    <w:multiLevelType w:val="hybridMultilevel"/>
    <w:tmpl w:val="FFBC57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33ED9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F8279A7"/>
    <w:multiLevelType w:val="hybridMultilevel"/>
    <w:tmpl w:val="A30EF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70159"/>
    <w:multiLevelType w:val="hybridMultilevel"/>
    <w:tmpl w:val="B04A7F02"/>
    <w:lvl w:ilvl="0" w:tplc="FB62726A">
      <w:numFmt w:val="bullet"/>
      <w:lvlText w:val=""/>
      <w:lvlJc w:val="left"/>
      <w:pPr>
        <w:ind w:left="1640" w:hanging="3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CFB4DA8C">
      <w:numFmt w:val="bullet"/>
      <w:lvlText w:val="•"/>
      <w:lvlJc w:val="left"/>
      <w:pPr>
        <w:ind w:left="2556" w:hanging="317"/>
      </w:pPr>
      <w:rPr>
        <w:rFonts w:hint="default"/>
        <w:lang w:val="bg-BG" w:eastAsia="en-US" w:bidi="ar-SA"/>
      </w:rPr>
    </w:lvl>
    <w:lvl w:ilvl="2" w:tplc="C5F2628E">
      <w:numFmt w:val="bullet"/>
      <w:lvlText w:val="•"/>
      <w:lvlJc w:val="left"/>
      <w:pPr>
        <w:ind w:left="3473" w:hanging="317"/>
      </w:pPr>
      <w:rPr>
        <w:rFonts w:hint="default"/>
        <w:lang w:val="bg-BG" w:eastAsia="en-US" w:bidi="ar-SA"/>
      </w:rPr>
    </w:lvl>
    <w:lvl w:ilvl="3" w:tplc="40987058">
      <w:numFmt w:val="bullet"/>
      <w:lvlText w:val="•"/>
      <w:lvlJc w:val="left"/>
      <w:pPr>
        <w:ind w:left="4389" w:hanging="317"/>
      </w:pPr>
      <w:rPr>
        <w:rFonts w:hint="default"/>
        <w:lang w:val="bg-BG" w:eastAsia="en-US" w:bidi="ar-SA"/>
      </w:rPr>
    </w:lvl>
    <w:lvl w:ilvl="4" w:tplc="3E9EA122">
      <w:numFmt w:val="bullet"/>
      <w:lvlText w:val="•"/>
      <w:lvlJc w:val="left"/>
      <w:pPr>
        <w:ind w:left="5306" w:hanging="317"/>
      </w:pPr>
      <w:rPr>
        <w:rFonts w:hint="default"/>
        <w:lang w:val="bg-BG" w:eastAsia="en-US" w:bidi="ar-SA"/>
      </w:rPr>
    </w:lvl>
    <w:lvl w:ilvl="5" w:tplc="43F2EB10">
      <w:numFmt w:val="bullet"/>
      <w:lvlText w:val="•"/>
      <w:lvlJc w:val="left"/>
      <w:pPr>
        <w:ind w:left="6223" w:hanging="317"/>
      </w:pPr>
      <w:rPr>
        <w:rFonts w:hint="default"/>
        <w:lang w:val="bg-BG" w:eastAsia="en-US" w:bidi="ar-SA"/>
      </w:rPr>
    </w:lvl>
    <w:lvl w:ilvl="6" w:tplc="8AD6AF68">
      <w:numFmt w:val="bullet"/>
      <w:lvlText w:val="•"/>
      <w:lvlJc w:val="left"/>
      <w:pPr>
        <w:ind w:left="7139" w:hanging="317"/>
      </w:pPr>
      <w:rPr>
        <w:rFonts w:hint="default"/>
        <w:lang w:val="bg-BG" w:eastAsia="en-US" w:bidi="ar-SA"/>
      </w:rPr>
    </w:lvl>
    <w:lvl w:ilvl="7" w:tplc="C958DABC">
      <w:numFmt w:val="bullet"/>
      <w:lvlText w:val="•"/>
      <w:lvlJc w:val="left"/>
      <w:pPr>
        <w:ind w:left="8056" w:hanging="317"/>
      </w:pPr>
      <w:rPr>
        <w:rFonts w:hint="default"/>
        <w:lang w:val="bg-BG" w:eastAsia="en-US" w:bidi="ar-SA"/>
      </w:rPr>
    </w:lvl>
    <w:lvl w:ilvl="8" w:tplc="E7D6993C">
      <w:numFmt w:val="bullet"/>
      <w:lvlText w:val="•"/>
      <w:lvlJc w:val="left"/>
      <w:pPr>
        <w:ind w:left="8972" w:hanging="317"/>
      </w:pPr>
      <w:rPr>
        <w:rFonts w:hint="default"/>
        <w:lang w:val="bg-BG" w:eastAsia="en-US" w:bidi="ar-SA"/>
      </w:rPr>
    </w:lvl>
  </w:abstractNum>
  <w:abstractNum w:abstractNumId="7" w15:restartNumberingAfterBreak="0">
    <w:nsid w:val="231E64C7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9A26A43"/>
    <w:multiLevelType w:val="hybridMultilevel"/>
    <w:tmpl w:val="B428EEE6"/>
    <w:lvl w:ilvl="0" w:tplc="70F62206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A60474"/>
    <w:multiLevelType w:val="hybridMultilevel"/>
    <w:tmpl w:val="0E5C5D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C42DD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2250"/>
        </w:tabs>
        <w:ind w:left="45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890"/>
        </w:tabs>
        <w:ind w:left="45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1170"/>
        </w:tabs>
        <w:ind w:left="117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1314"/>
        </w:tabs>
        <w:ind w:left="131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458"/>
        </w:tabs>
        <w:ind w:left="145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602"/>
        </w:tabs>
        <w:ind w:left="160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746"/>
        </w:tabs>
        <w:ind w:left="174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890"/>
        </w:tabs>
        <w:ind w:left="189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2034"/>
        </w:tabs>
        <w:ind w:left="2034" w:hanging="144"/>
      </w:pPr>
    </w:lvl>
  </w:abstractNum>
  <w:abstractNum w:abstractNumId="11" w15:restartNumberingAfterBreak="0">
    <w:nsid w:val="409E27EF"/>
    <w:multiLevelType w:val="hybridMultilevel"/>
    <w:tmpl w:val="3EFE0FC2"/>
    <w:lvl w:ilvl="0" w:tplc="8990F8E0">
      <w:numFmt w:val="bullet"/>
      <w:lvlText w:val="-"/>
      <w:lvlJc w:val="left"/>
      <w:pPr>
        <w:tabs>
          <w:tab w:val="num" w:pos="2535"/>
        </w:tabs>
        <w:ind w:left="2535" w:hanging="10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42D2280"/>
    <w:multiLevelType w:val="multilevel"/>
    <w:tmpl w:val="0409001D"/>
    <w:numStyleLink w:val="Style1"/>
  </w:abstractNum>
  <w:abstractNum w:abstractNumId="13" w15:restartNumberingAfterBreak="0">
    <w:nsid w:val="44856216"/>
    <w:multiLevelType w:val="hybridMultilevel"/>
    <w:tmpl w:val="21C4A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91EA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4BC348A3"/>
    <w:multiLevelType w:val="hybridMultilevel"/>
    <w:tmpl w:val="158AA266"/>
    <w:lvl w:ilvl="0" w:tplc="5B08A84C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BD2295"/>
    <w:multiLevelType w:val="hybridMultilevel"/>
    <w:tmpl w:val="274A8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15C45"/>
    <w:multiLevelType w:val="multilevel"/>
    <w:tmpl w:val="0409001D"/>
    <w:numStyleLink w:val="Style1"/>
  </w:abstractNum>
  <w:abstractNum w:abstractNumId="18" w15:restartNumberingAfterBreak="0">
    <w:nsid w:val="691221DE"/>
    <w:multiLevelType w:val="multilevel"/>
    <w:tmpl w:val="0409001D"/>
    <w:lvl w:ilvl="0">
      <w:start w:val="1"/>
      <w:numFmt w:val="none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4BB73F4"/>
    <w:multiLevelType w:val="hybridMultilevel"/>
    <w:tmpl w:val="60D8D2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E10A86"/>
    <w:multiLevelType w:val="multilevel"/>
    <w:tmpl w:val="EC96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287050901">
    <w:abstractNumId w:val="20"/>
  </w:num>
  <w:num w:numId="2" w16cid:durableId="1278370611">
    <w:abstractNumId w:val="19"/>
  </w:num>
  <w:num w:numId="3" w16cid:durableId="184368583">
    <w:abstractNumId w:val="9"/>
  </w:num>
  <w:num w:numId="4" w16cid:durableId="277838938">
    <w:abstractNumId w:val="7"/>
  </w:num>
  <w:num w:numId="5" w16cid:durableId="1347512431">
    <w:abstractNumId w:val="8"/>
  </w:num>
  <w:num w:numId="6" w16cid:durableId="1613777527">
    <w:abstractNumId w:val="11"/>
  </w:num>
  <w:num w:numId="7" w16cid:durableId="991910348">
    <w:abstractNumId w:val="0"/>
  </w:num>
  <w:num w:numId="8" w16cid:durableId="926495530">
    <w:abstractNumId w:val="12"/>
  </w:num>
  <w:num w:numId="9" w16cid:durableId="1020353658">
    <w:abstractNumId w:val="1"/>
  </w:num>
  <w:num w:numId="10" w16cid:durableId="743992607">
    <w:abstractNumId w:val="18"/>
  </w:num>
  <w:num w:numId="11" w16cid:durableId="405764881">
    <w:abstractNumId w:val="10"/>
  </w:num>
  <w:num w:numId="12" w16cid:durableId="1366830623">
    <w:abstractNumId w:val="14"/>
  </w:num>
  <w:num w:numId="13" w16cid:durableId="870268213">
    <w:abstractNumId w:val="4"/>
  </w:num>
  <w:num w:numId="14" w16cid:durableId="297225480">
    <w:abstractNumId w:val="17"/>
  </w:num>
  <w:num w:numId="15" w16cid:durableId="1424842720">
    <w:abstractNumId w:val="16"/>
  </w:num>
  <w:num w:numId="16" w16cid:durableId="782072300">
    <w:abstractNumId w:val="15"/>
  </w:num>
  <w:num w:numId="17" w16cid:durableId="182911392">
    <w:abstractNumId w:val="6"/>
  </w:num>
  <w:num w:numId="18" w16cid:durableId="1968199409">
    <w:abstractNumId w:val="5"/>
  </w:num>
  <w:num w:numId="19" w16cid:durableId="17268362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8058313">
    <w:abstractNumId w:val="2"/>
  </w:num>
  <w:num w:numId="21" w16cid:durableId="12138830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3pc4/4AefgSlVgAhFoeFFpxcOhCHmApPrfXGU6dUFjYCGIOHfLYM+6QPfNhrl1hsYBTo2fwDbfyMyoIc06xwhQ==" w:salt="GIpmuFHfx42Zb4QpghEwvg=="/>
  <w:defaultTabStop w:val="720"/>
  <w:noPunctuationKerning/>
  <w:characterSpacingControl w:val="doNotCompress"/>
  <w:savePreviewPicture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0B"/>
    <w:rsid w:val="00002649"/>
    <w:rsid w:val="00021A0A"/>
    <w:rsid w:val="00025164"/>
    <w:rsid w:val="00032F2F"/>
    <w:rsid w:val="00045A4E"/>
    <w:rsid w:val="0006378A"/>
    <w:rsid w:val="000810E2"/>
    <w:rsid w:val="000A7526"/>
    <w:rsid w:val="000C779E"/>
    <w:rsid w:val="000D595A"/>
    <w:rsid w:val="000F0E6A"/>
    <w:rsid w:val="00100536"/>
    <w:rsid w:val="00101551"/>
    <w:rsid w:val="001019AE"/>
    <w:rsid w:val="00102940"/>
    <w:rsid w:val="0012031F"/>
    <w:rsid w:val="00137E08"/>
    <w:rsid w:val="00140A7A"/>
    <w:rsid w:val="00154C7D"/>
    <w:rsid w:val="00165B57"/>
    <w:rsid w:val="00171D6B"/>
    <w:rsid w:val="00177254"/>
    <w:rsid w:val="001A3AFF"/>
    <w:rsid w:val="001D20A4"/>
    <w:rsid w:val="001D7791"/>
    <w:rsid w:val="001E4950"/>
    <w:rsid w:val="001E5EB2"/>
    <w:rsid w:val="0020120C"/>
    <w:rsid w:val="002363A1"/>
    <w:rsid w:val="002439EB"/>
    <w:rsid w:val="00255E49"/>
    <w:rsid w:val="00257926"/>
    <w:rsid w:val="00264650"/>
    <w:rsid w:val="002647E3"/>
    <w:rsid w:val="00267D60"/>
    <w:rsid w:val="0029337C"/>
    <w:rsid w:val="00295FC0"/>
    <w:rsid w:val="002A463F"/>
    <w:rsid w:val="002E1418"/>
    <w:rsid w:val="002E3409"/>
    <w:rsid w:val="002E63ED"/>
    <w:rsid w:val="002F171D"/>
    <w:rsid w:val="00317622"/>
    <w:rsid w:val="0032056D"/>
    <w:rsid w:val="00352276"/>
    <w:rsid w:val="00362B2D"/>
    <w:rsid w:val="00373209"/>
    <w:rsid w:val="003B32D4"/>
    <w:rsid w:val="003B3343"/>
    <w:rsid w:val="003B72BA"/>
    <w:rsid w:val="003F1C74"/>
    <w:rsid w:val="004017F9"/>
    <w:rsid w:val="004249BD"/>
    <w:rsid w:val="00424A03"/>
    <w:rsid w:val="00442DE9"/>
    <w:rsid w:val="00452155"/>
    <w:rsid w:val="00486D54"/>
    <w:rsid w:val="00491267"/>
    <w:rsid w:val="004D69D5"/>
    <w:rsid w:val="004E35B0"/>
    <w:rsid w:val="00531F6B"/>
    <w:rsid w:val="005332F5"/>
    <w:rsid w:val="00566BB5"/>
    <w:rsid w:val="00570BDE"/>
    <w:rsid w:val="0057626A"/>
    <w:rsid w:val="005844B1"/>
    <w:rsid w:val="005B45C4"/>
    <w:rsid w:val="005C22BA"/>
    <w:rsid w:val="005C3E8A"/>
    <w:rsid w:val="005C5C7C"/>
    <w:rsid w:val="005E3C41"/>
    <w:rsid w:val="005E3C49"/>
    <w:rsid w:val="00611108"/>
    <w:rsid w:val="00616300"/>
    <w:rsid w:val="006424F1"/>
    <w:rsid w:val="00645FEF"/>
    <w:rsid w:val="00662DF4"/>
    <w:rsid w:val="006E601B"/>
    <w:rsid w:val="00712610"/>
    <w:rsid w:val="00716271"/>
    <w:rsid w:val="00722CDF"/>
    <w:rsid w:val="00742643"/>
    <w:rsid w:val="0079084F"/>
    <w:rsid w:val="007C2541"/>
    <w:rsid w:val="007D7E82"/>
    <w:rsid w:val="008165CC"/>
    <w:rsid w:val="00816D15"/>
    <w:rsid w:val="00846DAF"/>
    <w:rsid w:val="008531A3"/>
    <w:rsid w:val="00857757"/>
    <w:rsid w:val="0088128B"/>
    <w:rsid w:val="008A021F"/>
    <w:rsid w:val="008D0A23"/>
    <w:rsid w:val="008D3DFF"/>
    <w:rsid w:val="00906038"/>
    <w:rsid w:val="00933C01"/>
    <w:rsid w:val="00956942"/>
    <w:rsid w:val="009629C9"/>
    <w:rsid w:val="00977B4F"/>
    <w:rsid w:val="00986013"/>
    <w:rsid w:val="00995308"/>
    <w:rsid w:val="00995B54"/>
    <w:rsid w:val="009A0858"/>
    <w:rsid w:val="009D202F"/>
    <w:rsid w:val="009E5FBC"/>
    <w:rsid w:val="009F6AC2"/>
    <w:rsid w:val="00A042A3"/>
    <w:rsid w:val="00A0757A"/>
    <w:rsid w:val="00A27F5E"/>
    <w:rsid w:val="00A364FB"/>
    <w:rsid w:val="00A54564"/>
    <w:rsid w:val="00A65693"/>
    <w:rsid w:val="00A67A77"/>
    <w:rsid w:val="00A96FBB"/>
    <w:rsid w:val="00AA3E16"/>
    <w:rsid w:val="00AC59EA"/>
    <w:rsid w:val="00AE0A95"/>
    <w:rsid w:val="00AF2DB9"/>
    <w:rsid w:val="00B02E92"/>
    <w:rsid w:val="00B03112"/>
    <w:rsid w:val="00B25FF3"/>
    <w:rsid w:val="00B40B9D"/>
    <w:rsid w:val="00B748F5"/>
    <w:rsid w:val="00B82ACF"/>
    <w:rsid w:val="00B91310"/>
    <w:rsid w:val="00BB18DB"/>
    <w:rsid w:val="00BB379C"/>
    <w:rsid w:val="00BC04B2"/>
    <w:rsid w:val="00BC7278"/>
    <w:rsid w:val="00BF047E"/>
    <w:rsid w:val="00C05898"/>
    <w:rsid w:val="00C33AEF"/>
    <w:rsid w:val="00C34A7B"/>
    <w:rsid w:val="00C37FB7"/>
    <w:rsid w:val="00C52D4F"/>
    <w:rsid w:val="00C56EB4"/>
    <w:rsid w:val="00C66B0B"/>
    <w:rsid w:val="00C84CBD"/>
    <w:rsid w:val="00C85C9A"/>
    <w:rsid w:val="00C862F9"/>
    <w:rsid w:val="00C906AB"/>
    <w:rsid w:val="00C95186"/>
    <w:rsid w:val="00CA00C2"/>
    <w:rsid w:val="00CC26A0"/>
    <w:rsid w:val="00CD165A"/>
    <w:rsid w:val="00CD64C5"/>
    <w:rsid w:val="00CF3B82"/>
    <w:rsid w:val="00D17DE6"/>
    <w:rsid w:val="00D43C49"/>
    <w:rsid w:val="00D51615"/>
    <w:rsid w:val="00DB2211"/>
    <w:rsid w:val="00DC4ED1"/>
    <w:rsid w:val="00DF56DF"/>
    <w:rsid w:val="00E02550"/>
    <w:rsid w:val="00E06D98"/>
    <w:rsid w:val="00E24319"/>
    <w:rsid w:val="00E37451"/>
    <w:rsid w:val="00E52C86"/>
    <w:rsid w:val="00E617C4"/>
    <w:rsid w:val="00E62B21"/>
    <w:rsid w:val="00E64194"/>
    <w:rsid w:val="00E65D25"/>
    <w:rsid w:val="00E75615"/>
    <w:rsid w:val="00E7721A"/>
    <w:rsid w:val="00EA1855"/>
    <w:rsid w:val="00EB16DF"/>
    <w:rsid w:val="00EB35AD"/>
    <w:rsid w:val="00EC2C59"/>
    <w:rsid w:val="00EC3D21"/>
    <w:rsid w:val="00EE409E"/>
    <w:rsid w:val="00EE5024"/>
    <w:rsid w:val="00F30B1A"/>
    <w:rsid w:val="00F650C6"/>
    <w:rsid w:val="00FB411C"/>
    <w:rsid w:val="00FC0060"/>
    <w:rsid w:val="00FC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EBF324"/>
  <w15:docId w15:val="{9B699D25-1E35-434C-B6AE-58B9408D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0C6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numPr>
        <w:numId w:val="11"/>
      </w:numPr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1"/>
      </w:numPr>
      <w:jc w:val="right"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jc w:val="center"/>
      <w:outlineLvl w:val="2"/>
    </w:pPr>
    <w:rPr>
      <w:b/>
      <w:b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jc w:val="right"/>
      <w:outlineLvl w:val="3"/>
    </w:pPr>
    <w:rPr>
      <w:rFonts w:ascii="Book Antiqua" w:hAnsi="Book Antiqua"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1"/>
      </w:numPr>
      <w:jc w:val="center"/>
      <w:outlineLvl w:val="4"/>
    </w:pPr>
    <w:rPr>
      <w:rFonts w:ascii="Book Antiqua" w:hAnsi="Book Antiqua"/>
      <w:b/>
      <w:bCs/>
      <w:sz w:val="32"/>
      <w:lang w:val="bg-BG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1"/>
      </w:numPr>
      <w:jc w:val="right"/>
      <w:outlineLvl w:val="5"/>
    </w:pPr>
    <w:rPr>
      <w:rFonts w:ascii="Book Antiqua" w:hAnsi="Book Antiqua"/>
      <w:b/>
      <w:bCs/>
      <w:sz w:val="32"/>
      <w:lang w:val="bg-BG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1"/>
      </w:numPr>
      <w:jc w:val="right"/>
      <w:outlineLvl w:val="6"/>
    </w:pPr>
    <w:rPr>
      <w:sz w:val="36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1"/>
      </w:numPr>
      <w:jc w:val="center"/>
      <w:outlineLvl w:val="7"/>
    </w:pPr>
    <w:rPr>
      <w:rFonts w:ascii="Monotype Corsiva" w:hAnsi="Monotype Corsiva"/>
      <w:b/>
      <w:bCs/>
      <w:sz w:val="52"/>
      <w:lang w:val="bg-BG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1"/>
      </w:numPr>
      <w:jc w:val="both"/>
      <w:outlineLvl w:val="8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rFonts w:ascii="Arial" w:hAnsi="Arial" w:cs="Arial"/>
      <w:b/>
      <w:bCs/>
      <w:sz w:val="28"/>
      <w:szCs w:val="20"/>
      <w:lang w:val="bg-BG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sz w:val="28"/>
      <w:lang w:val="bg-BG"/>
    </w:rPr>
  </w:style>
  <w:style w:type="paragraph" w:styleId="BodyText3">
    <w:name w:val="Body Text 3"/>
    <w:basedOn w:val="Normal"/>
    <w:pPr>
      <w:jc w:val="center"/>
    </w:pPr>
    <w:rPr>
      <w:b/>
      <w:bCs/>
      <w:sz w:val="32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Book Antiqua" w:hAnsi="Book Antiqua"/>
      <w:sz w:val="28"/>
      <w:lang w:val="bg-BG"/>
    </w:rPr>
  </w:style>
  <w:style w:type="paragraph" w:styleId="BalloonText">
    <w:name w:val="Balloon Text"/>
    <w:basedOn w:val="Normal"/>
    <w:semiHidden/>
    <w:rsid w:val="0002516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BB18DB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BB18DB"/>
  </w:style>
  <w:style w:type="paragraph" w:styleId="Header">
    <w:name w:val="header"/>
    <w:basedOn w:val="Normal"/>
    <w:rsid w:val="00BB18DB"/>
    <w:pPr>
      <w:tabs>
        <w:tab w:val="center" w:pos="4703"/>
        <w:tab w:val="right" w:pos="9406"/>
      </w:tabs>
    </w:pPr>
  </w:style>
  <w:style w:type="paragraph" w:styleId="FootnoteText">
    <w:name w:val="footnote text"/>
    <w:basedOn w:val="Normal"/>
    <w:semiHidden/>
    <w:rsid w:val="00EC3D2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EC3D21"/>
    <w:rPr>
      <w:vertAlign w:val="superscript"/>
    </w:rPr>
  </w:style>
  <w:style w:type="numbering" w:customStyle="1" w:styleId="Style1">
    <w:name w:val="Style1"/>
    <w:rsid w:val="00EC3D21"/>
    <w:pPr>
      <w:numPr>
        <w:numId w:val="7"/>
      </w:numPr>
    </w:pPr>
  </w:style>
  <w:style w:type="paragraph" w:styleId="EndnoteText">
    <w:name w:val="endnote text"/>
    <w:basedOn w:val="Normal"/>
    <w:semiHidden/>
    <w:rsid w:val="00995308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95308"/>
    <w:rPr>
      <w:vertAlign w:val="superscript"/>
    </w:rPr>
  </w:style>
  <w:style w:type="numbering" w:customStyle="1" w:styleId="Style2">
    <w:name w:val="Style2"/>
    <w:rsid w:val="00EC3D21"/>
    <w:pPr>
      <w:numPr>
        <w:numId w:val="13"/>
      </w:numPr>
    </w:pPr>
  </w:style>
  <w:style w:type="character" w:styleId="Strong">
    <w:name w:val="Strong"/>
    <w:uiPriority w:val="22"/>
    <w:qFormat/>
    <w:rsid w:val="003B32D4"/>
    <w:rPr>
      <w:b/>
      <w:bCs/>
    </w:rPr>
  </w:style>
  <w:style w:type="table" w:styleId="TableGrid">
    <w:name w:val="Table Grid"/>
    <w:basedOn w:val="TableNormal"/>
    <w:rsid w:val="00081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B1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27F5E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C52D4F"/>
    <w:rPr>
      <w:rFonts w:ascii="Arial" w:hAnsi="Arial" w:cs="Arial"/>
      <w:b/>
      <w:bCs/>
      <w:sz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rsing-bg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g.nursing@abv.b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nursing-bg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g.nursing@abv.bg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edkova\Desktop\BLANKA_Ne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39CB5-6DF0-4DF8-A469-E5172E49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BLANKA_New</Template>
  <TotalTime>59</TotalTime>
  <Pages>1</Pages>
  <Words>569</Words>
  <Characters>3246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BLANKA</vt:lpstr>
    </vt:vector>
  </TitlesOfParts>
  <Company>BAMTHC</Company>
  <LinksUpToDate>false</LinksUpToDate>
  <CharactersWithSpaces>3808</CharactersWithSpaces>
  <SharedDoc>false</SharedDoc>
  <HLinks>
    <vt:vector size="12" baseType="variant">
      <vt:variant>
        <vt:i4>2949194</vt:i4>
      </vt:variant>
      <vt:variant>
        <vt:i4>5</vt:i4>
      </vt:variant>
      <vt:variant>
        <vt:i4>0</vt:i4>
      </vt:variant>
      <vt:variant>
        <vt:i4>5</vt:i4>
      </vt:variant>
      <vt:variant>
        <vt:lpwstr>mailto:bg.nursing@abv.bg</vt:lpwstr>
      </vt:variant>
      <vt:variant>
        <vt:lpwstr/>
      </vt:variant>
      <vt:variant>
        <vt:i4>3473532</vt:i4>
      </vt:variant>
      <vt:variant>
        <vt:i4>2</vt:i4>
      </vt:variant>
      <vt:variant>
        <vt:i4>0</vt:i4>
      </vt:variant>
      <vt:variant>
        <vt:i4>5</vt:i4>
      </vt:variant>
      <vt:variant>
        <vt:lpwstr>http://www.nursing-bg.com/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</dc:title>
  <dc:creator>ivaylo milushev</dc:creator>
  <cp:lastModifiedBy>Ivo</cp:lastModifiedBy>
  <cp:revision>21</cp:revision>
  <cp:lastPrinted>2026-08-18T08:44:00Z</cp:lastPrinted>
  <dcterms:created xsi:type="dcterms:W3CDTF">2026-08-18T08:56:00Z</dcterms:created>
  <dcterms:modified xsi:type="dcterms:W3CDTF">2026-08-19T08:48:00Z</dcterms:modified>
</cp:coreProperties>
</file>